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46F81" w14:textId="77777777" w:rsidR="00B1512F" w:rsidRPr="00FF254D" w:rsidRDefault="00B1512F">
      <w:pPr>
        <w:pStyle w:val="BodyText"/>
        <w:spacing w:before="4"/>
        <w:rPr>
          <w:rFonts w:ascii="Times New Roman"/>
          <w:b w:val="0"/>
          <w:sz w:val="22"/>
          <w:szCs w:val="22"/>
        </w:rPr>
        <w:sectPr w:rsidR="00B1512F" w:rsidRPr="00FF254D" w:rsidSect="00A0305B"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2800" w:right="1800" w:bottom="1060" w:left="1800" w:header="576" w:footer="1152" w:gutter="0"/>
          <w:pgNumType w:start="1"/>
          <w:cols w:space="720"/>
          <w:titlePg/>
          <w:docGrid w:linePitch="326"/>
        </w:sectPr>
      </w:pPr>
    </w:p>
    <w:p w14:paraId="32C93077" w14:textId="593E9916" w:rsidR="000E1D27" w:rsidRPr="00FF254D" w:rsidRDefault="000E1D27" w:rsidP="000E1D27">
      <w:pPr>
        <w:spacing w:line="280" w:lineRule="exact"/>
        <w:jc w:val="center"/>
        <w:rPr>
          <w:rFonts w:ascii="Poppins SemiBold" w:hAnsi="Poppins SemiBold" w:cs="Poppins SemiBold"/>
          <w:sz w:val="22"/>
          <w:szCs w:val="22"/>
        </w:rPr>
      </w:pPr>
      <w:r>
        <w:rPr>
          <w:rFonts w:ascii="Poppins SemiBold" w:hAnsi="Poppins SemiBold" w:cs="Poppins SemiBold"/>
          <w:sz w:val="22"/>
          <w:szCs w:val="22"/>
        </w:rPr>
        <w:t>RADUEGE-SNYDER DITCH</w:t>
      </w:r>
      <w:r w:rsidR="005B0DA4" w:rsidRPr="00FF254D">
        <w:rPr>
          <w:rFonts w:ascii="Poppins SemiBold" w:hAnsi="Poppins SemiBold" w:cs="Poppins SemiBold"/>
          <w:sz w:val="22"/>
          <w:szCs w:val="22"/>
        </w:rPr>
        <w:t xml:space="preserve"> DRAINAGE IMPROVEMENT</w:t>
      </w:r>
      <w:r w:rsidR="00742D6A" w:rsidRPr="00FF254D">
        <w:rPr>
          <w:rFonts w:ascii="Poppins SemiBold" w:hAnsi="Poppins SemiBold" w:cs="Poppins SemiBold"/>
          <w:sz w:val="22"/>
          <w:szCs w:val="22"/>
        </w:rPr>
        <w:t xml:space="preserve"> PETITION</w:t>
      </w:r>
    </w:p>
    <w:p w14:paraId="31DD092D" w14:textId="40FEDDC4" w:rsidR="005B0DA4" w:rsidRDefault="004A7AEF" w:rsidP="67B9579D">
      <w:pPr>
        <w:spacing w:line="280" w:lineRule="exact"/>
        <w:jc w:val="center"/>
        <w:rPr>
          <w:rFonts w:ascii="Poppins SemiBold" w:hAnsi="Poppins SemiBold" w:cs="Poppins SemiBold"/>
          <w:sz w:val="22"/>
          <w:szCs w:val="22"/>
        </w:rPr>
      </w:pPr>
      <w:r>
        <w:rPr>
          <w:rFonts w:ascii="Poppins SemiBold" w:hAnsi="Poppins SemiBold" w:cs="Poppins SemiBold"/>
          <w:sz w:val="22"/>
          <w:szCs w:val="22"/>
        </w:rPr>
        <w:t>RICHARDSON ROAD DRAINAGE IMPROVEMENT</w:t>
      </w:r>
    </w:p>
    <w:p w14:paraId="23E03793" w14:textId="3078A7DE" w:rsidR="00D62547" w:rsidRPr="00FF254D" w:rsidRDefault="00D62547" w:rsidP="67B9579D">
      <w:pPr>
        <w:spacing w:line="280" w:lineRule="exact"/>
        <w:jc w:val="center"/>
        <w:rPr>
          <w:rFonts w:ascii="Poppins SemiBold" w:hAnsi="Poppins SemiBold" w:cs="Poppins SemiBold"/>
          <w:sz w:val="22"/>
          <w:szCs w:val="22"/>
        </w:rPr>
      </w:pPr>
      <w:r>
        <w:rPr>
          <w:rFonts w:ascii="Poppins SemiBold" w:hAnsi="Poppins SemiBold" w:cs="Poppins SemiBold"/>
          <w:sz w:val="22"/>
          <w:szCs w:val="22"/>
        </w:rPr>
        <w:t>JULY 23, 2026</w:t>
      </w:r>
    </w:p>
    <w:p w14:paraId="07B5C92F" w14:textId="77777777" w:rsidR="005B0DA4" w:rsidRPr="00FF254D" w:rsidRDefault="005B0DA4" w:rsidP="005B0DA4">
      <w:pPr>
        <w:rPr>
          <w:b/>
          <w:sz w:val="22"/>
          <w:szCs w:val="22"/>
        </w:rPr>
      </w:pPr>
    </w:p>
    <w:p w14:paraId="1B4B36C2" w14:textId="77777777" w:rsidR="005B0DA4" w:rsidRPr="00FF254D" w:rsidRDefault="005B0DA4" w:rsidP="005B0DA4">
      <w:pPr>
        <w:rPr>
          <w:sz w:val="22"/>
          <w:szCs w:val="22"/>
        </w:rPr>
        <w:sectPr w:rsidR="005B0DA4" w:rsidRPr="00FF254D" w:rsidSect="005B0DA4">
          <w:headerReference w:type="default" r:id="rId13"/>
          <w:footerReference w:type="default" r:id="rId14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F806766" w14:textId="368E163C" w:rsidR="005B0DA4" w:rsidRPr="00FF254D" w:rsidRDefault="005B0DA4" w:rsidP="005B0DA4">
      <w:pPr>
        <w:rPr>
          <w:sz w:val="22"/>
          <w:szCs w:val="22"/>
        </w:rPr>
      </w:pPr>
      <w:r w:rsidRPr="00FF254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D2AD221" wp14:editId="59B2E473">
                <wp:simplePos x="0" y="0"/>
                <wp:positionH relativeFrom="column">
                  <wp:posOffset>581025</wp:posOffset>
                </wp:positionH>
                <wp:positionV relativeFrom="paragraph">
                  <wp:posOffset>158750</wp:posOffset>
                </wp:positionV>
                <wp:extent cx="2724150" cy="0"/>
                <wp:effectExtent l="0" t="0" r="0" b="0"/>
                <wp:wrapNone/>
                <wp:docPr id="148799805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4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1" style="position:absolute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45.75pt,12.5pt" to="260.25pt,12.5pt" w14:anchorId="3373C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"/>
            </w:pict>
          </mc:Fallback>
        </mc:AlternateContent>
      </w:r>
      <w:r w:rsidRPr="00FF254D">
        <w:rPr>
          <w:sz w:val="22"/>
          <w:szCs w:val="22"/>
        </w:rPr>
        <w:t xml:space="preserve">Name: </w:t>
      </w:r>
    </w:p>
    <w:p w14:paraId="67857682" w14:textId="6E1193E7" w:rsidR="005B0DA4" w:rsidRPr="00FF254D" w:rsidRDefault="005B0DA4" w:rsidP="005B0DA4">
      <w:pPr>
        <w:rPr>
          <w:sz w:val="22"/>
          <w:szCs w:val="22"/>
        </w:rPr>
      </w:pPr>
      <w:r w:rsidRPr="00FF254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6F2D29" wp14:editId="1A5CBF1B">
                <wp:simplePos x="0" y="0"/>
                <wp:positionH relativeFrom="column">
                  <wp:posOffset>714375</wp:posOffset>
                </wp:positionH>
                <wp:positionV relativeFrom="paragraph">
                  <wp:posOffset>177800</wp:posOffset>
                </wp:positionV>
                <wp:extent cx="2590800" cy="0"/>
                <wp:effectExtent l="0" t="0" r="0" b="0"/>
                <wp:wrapNone/>
                <wp:docPr id="109328287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line id="Straight Connector 1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040]" from="56.25pt,14pt" to="260.25pt,14pt" w14:anchorId="26CA26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"/>
            </w:pict>
          </mc:Fallback>
        </mc:AlternateContent>
      </w:r>
      <w:r w:rsidRPr="00FF254D">
        <w:rPr>
          <w:sz w:val="22"/>
          <w:szCs w:val="22"/>
        </w:rPr>
        <w:t xml:space="preserve">Address:  </w:t>
      </w:r>
    </w:p>
    <w:p w14:paraId="63B0024E" w14:textId="3363E534" w:rsidR="005B0DA4" w:rsidRPr="00FF254D" w:rsidRDefault="005B0DA4" w:rsidP="005B0DA4">
      <w:pPr>
        <w:rPr>
          <w:sz w:val="22"/>
          <w:szCs w:val="22"/>
        </w:rPr>
      </w:pPr>
      <w:r w:rsidRPr="00FF254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5C2102" wp14:editId="6CD698D9">
                <wp:simplePos x="0" y="0"/>
                <wp:positionH relativeFrom="column">
                  <wp:posOffset>0</wp:posOffset>
                </wp:positionH>
                <wp:positionV relativeFrom="paragraph">
                  <wp:posOffset>225426</wp:posOffset>
                </wp:positionV>
                <wp:extent cx="3305175" cy="0"/>
                <wp:effectExtent l="0" t="0" r="0" b="0"/>
                <wp:wrapNone/>
                <wp:docPr id="178551444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5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traight Connector 1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from="0,17.75pt" to="260.25pt,17.75pt" w14:anchorId="0A398A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"/>
            </w:pict>
          </mc:Fallback>
        </mc:AlternateContent>
      </w:r>
    </w:p>
    <w:p w14:paraId="7B9838C4" w14:textId="679B5829" w:rsidR="005B0DA4" w:rsidRPr="00FF254D" w:rsidRDefault="005B0DA4" w:rsidP="005B0DA4">
      <w:pPr>
        <w:rPr>
          <w:sz w:val="22"/>
          <w:szCs w:val="22"/>
        </w:rPr>
      </w:pPr>
      <w:r w:rsidRPr="00FF254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C4B491" wp14:editId="25989606">
                <wp:simplePos x="0" y="0"/>
                <wp:positionH relativeFrom="column">
                  <wp:posOffset>533400</wp:posOffset>
                </wp:positionH>
                <wp:positionV relativeFrom="paragraph">
                  <wp:posOffset>177800</wp:posOffset>
                </wp:positionV>
                <wp:extent cx="2724150" cy="0"/>
                <wp:effectExtent l="0" t="0" r="0" b="0"/>
                <wp:wrapNone/>
                <wp:docPr id="190564923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4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1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42pt,14pt" to="256.5pt,14pt" w14:anchorId="5FC03C5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"/>
            </w:pict>
          </mc:Fallback>
        </mc:AlternateContent>
      </w:r>
      <w:r w:rsidRPr="00FF254D">
        <w:rPr>
          <w:sz w:val="22"/>
          <w:szCs w:val="22"/>
        </w:rPr>
        <w:t>Email:</w:t>
      </w:r>
    </w:p>
    <w:p w14:paraId="19C6A7C0" w14:textId="4D920857" w:rsidR="005B0DA4" w:rsidRPr="00FF254D" w:rsidRDefault="005B0DA4" w:rsidP="005B0DA4">
      <w:pPr>
        <w:rPr>
          <w:sz w:val="22"/>
          <w:szCs w:val="22"/>
        </w:rPr>
        <w:sectPr w:rsidR="005B0DA4" w:rsidRPr="00FF254D" w:rsidSect="005B0DA4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FF254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265CEC" wp14:editId="1659F299">
                <wp:simplePos x="0" y="0"/>
                <wp:positionH relativeFrom="column">
                  <wp:posOffset>533400</wp:posOffset>
                </wp:positionH>
                <wp:positionV relativeFrom="paragraph">
                  <wp:posOffset>177800</wp:posOffset>
                </wp:positionV>
                <wp:extent cx="2724150" cy="0"/>
                <wp:effectExtent l="0" t="0" r="0" b="0"/>
                <wp:wrapNone/>
                <wp:docPr id="85153433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4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1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42pt,14pt" to="256.5pt,14pt" w14:anchorId="3EF4BD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"/>
            </w:pict>
          </mc:Fallback>
        </mc:AlternateContent>
      </w:r>
      <w:r w:rsidRPr="00FF254D">
        <w:rPr>
          <w:sz w:val="22"/>
          <w:szCs w:val="22"/>
        </w:rPr>
        <w:t xml:space="preserve">Phone:    </w:t>
      </w:r>
    </w:p>
    <w:p w14:paraId="751E1DA1" w14:textId="65AD91F5" w:rsidR="005B0DA4" w:rsidRPr="00FF254D" w:rsidRDefault="005B0DA4" w:rsidP="005B0DA4">
      <w:pPr>
        <w:rPr>
          <w:sz w:val="22"/>
          <w:szCs w:val="22"/>
        </w:rPr>
      </w:pPr>
    </w:p>
    <w:p w14:paraId="09FF4D91" w14:textId="36E2D44F" w:rsidR="004A7AEF" w:rsidRPr="00FF254D" w:rsidRDefault="004A7AEF" w:rsidP="004A7AEF">
      <w:pPr>
        <w:rPr>
          <w:sz w:val="22"/>
          <w:szCs w:val="22"/>
        </w:rPr>
      </w:pPr>
      <w:r w:rsidRPr="00FF254D">
        <w:rPr>
          <w:sz w:val="22"/>
          <w:szCs w:val="22"/>
        </w:rPr>
        <w:t xml:space="preserve">Do you </w:t>
      </w:r>
      <w:r>
        <w:rPr>
          <w:sz w:val="22"/>
          <w:szCs w:val="22"/>
        </w:rPr>
        <w:t>currently experience flooding or other drainage issues at your property</w:t>
      </w:r>
      <w:r w:rsidRPr="00FF254D">
        <w:rPr>
          <w:sz w:val="22"/>
          <w:szCs w:val="22"/>
        </w:rPr>
        <w:t>?</w:t>
      </w:r>
      <w:r>
        <w:rPr>
          <w:sz w:val="22"/>
          <w:szCs w:val="22"/>
        </w:rPr>
        <w:t xml:space="preserve"> Please describe.</w:t>
      </w:r>
    </w:p>
    <w:p w14:paraId="224F6D73" w14:textId="77777777" w:rsidR="004A7AEF" w:rsidRPr="00FF254D" w:rsidRDefault="004A7AEF" w:rsidP="004A7AEF">
      <w:pPr>
        <w:rPr>
          <w:sz w:val="22"/>
          <w:szCs w:val="22"/>
          <w:u w:val="single"/>
        </w:rPr>
      </w:pPr>
    </w:p>
    <w:tbl>
      <w:tblPr>
        <w:tblStyle w:val="TableGrid"/>
        <w:tblW w:w="10530" w:type="dxa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530"/>
      </w:tblGrid>
      <w:tr w:rsidR="004A7AEF" w:rsidRPr="00FF254D" w14:paraId="4D88144F" w14:textId="77777777" w:rsidTr="008E500E">
        <w:trPr>
          <w:trHeight w:hRule="exact" w:val="432"/>
        </w:trPr>
        <w:tc>
          <w:tcPr>
            <w:tcW w:w="10530" w:type="dxa"/>
          </w:tcPr>
          <w:p w14:paraId="5C2689FA" w14:textId="77777777" w:rsidR="004A7AEF" w:rsidRPr="00FF254D" w:rsidRDefault="004A7AEF" w:rsidP="008E500E">
            <w:pPr>
              <w:rPr>
                <w:sz w:val="22"/>
                <w:szCs w:val="22"/>
              </w:rPr>
            </w:pPr>
          </w:p>
        </w:tc>
      </w:tr>
      <w:tr w:rsidR="004A7AEF" w:rsidRPr="00FF254D" w14:paraId="62CEE188" w14:textId="77777777" w:rsidTr="008E500E">
        <w:trPr>
          <w:trHeight w:hRule="exact" w:val="432"/>
        </w:trPr>
        <w:tc>
          <w:tcPr>
            <w:tcW w:w="10530" w:type="dxa"/>
          </w:tcPr>
          <w:p w14:paraId="78800864" w14:textId="77777777" w:rsidR="004A7AEF" w:rsidRPr="00FF254D" w:rsidRDefault="004A7AEF" w:rsidP="008E500E">
            <w:pPr>
              <w:rPr>
                <w:sz w:val="22"/>
                <w:szCs w:val="22"/>
              </w:rPr>
            </w:pPr>
          </w:p>
        </w:tc>
      </w:tr>
      <w:tr w:rsidR="00C56BD9" w:rsidRPr="00FF254D" w14:paraId="1778B7E7" w14:textId="77777777" w:rsidTr="008E500E">
        <w:trPr>
          <w:trHeight w:hRule="exact" w:val="432"/>
        </w:trPr>
        <w:tc>
          <w:tcPr>
            <w:tcW w:w="10530" w:type="dxa"/>
          </w:tcPr>
          <w:p w14:paraId="35AF0C54" w14:textId="77777777" w:rsidR="00C56BD9" w:rsidRPr="00FF254D" w:rsidRDefault="00C56BD9" w:rsidP="00C56BD9">
            <w:pPr>
              <w:rPr>
                <w:sz w:val="22"/>
                <w:szCs w:val="22"/>
              </w:rPr>
            </w:pPr>
          </w:p>
        </w:tc>
      </w:tr>
      <w:tr w:rsidR="00C56BD9" w:rsidRPr="00FF254D" w14:paraId="5C95858A" w14:textId="77777777" w:rsidTr="00C56B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hRule="exact" w:val="432"/>
        </w:trPr>
        <w:tc>
          <w:tcPr>
            <w:tcW w:w="10530" w:type="dxa"/>
            <w:tcBorders>
              <w:left w:val="nil"/>
              <w:right w:val="nil"/>
            </w:tcBorders>
          </w:tcPr>
          <w:p w14:paraId="563F7C6F" w14:textId="49291D9D" w:rsidR="00C56BD9" w:rsidRPr="00FF254D" w:rsidRDefault="00C56BD9" w:rsidP="008E500E">
            <w:pPr>
              <w:rPr>
                <w:sz w:val="22"/>
                <w:szCs w:val="22"/>
              </w:rPr>
            </w:pPr>
          </w:p>
        </w:tc>
      </w:tr>
    </w:tbl>
    <w:p w14:paraId="0D33D40A" w14:textId="77777777" w:rsidR="004A7AEF" w:rsidRPr="00FF254D" w:rsidRDefault="004A7AEF" w:rsidP="004A7AEF">
      <w:pPr>
        <w:rPr>
          <w:sz w:val="22"/>
          <w:szCs w:val="22"/>
        </w:rPr>
      </w:pPr>
    </w:p>
    <w:p w14:paraId="4C4F6A2F" w14:textId="693B5383" w:rsidR="005B0DA4" w:rsidRPr="00FF254D" w:rsidRDefault="003E155B" w:rsidP="005B0DA4">
      <w:pPr>
        <w:rPr>
          <w:sz w:val="22"/>
          <w:szCs w:val="22"/>
        </w:rPr>
      </w:pPr>
      <w:r w:rsidRPr="00FF254D">
        <w:rPr>
          <w:sz w:val="22"/>
          <w:szCs w:val="22"/>
        </w:rPr>
        <w:t>Do you believe the proposed project</w:t>
      </w:r>
      <w:r w:rsidR="00D62547">
        <w:rPr>
          <w:sz w:val="22"/>
          <w:szCs w:val="22"/>
        </w:rPr>
        <w:t>(s)</w:t>
      </w:r>
      <w:r w:rsidRPr="00FF254D">
        <w:rPr>
          <w:sz w:val="22"/>
          <w:szCs w:val="22"/>
        </w:rPr>
        <w:t xml:space="preserve"> provides good value for your property?</w:t>
      </w:r>
    </w:p>
    <w:p w14:paraId="7458059D" w14:textId="77777777" w:rsidR="003E155B" w:rsidRPr="00FF254D" w:rsidRDefault="003E155B" w:rsidP="005B0DA4">
      <w:pPr>
        <w:rPr>
          <w:sz w:val="22"/>
          <w:szCs w:val="22"/>
          <w:u w:val="single"/>
        </w:rPr>
      </w:pPr>
    </w:p>
    <w:tbl>
      <w:tblPr>
        <w:tblStyle w:val="TableGrid"/>
        <w:tblW w:w="10530" w:type="dxa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530"/>
      </w:tblGrid>
      <w:tr w:rsidR="004722B8" w:rsidRPr="00FF254D" w14:paraId="0806035D" w14:textId="77777777" w:rsidTr="00CE4699">
        <w:trPr>
          <w:trHeight w:hRule="exact" w:val="432"/>
        </w:trPr>
        <w:tc>
          <w:tcPr>
            <w:tcW w:w="10530" w:type="dxa"/>
          </w:tcPr>
          <w:p w14:paraId="1DA96EA2" w14:textId="77777777" w:rsidR="005B0DA4" w:rsidRPr="00FF254D" w:rsidRDefault="005B0DA4" w:rsidP="005B0DA4">
            <w:pPr>
              <w:rPr>
                <w:sz w:val="22"/>
                <w:szCs w:val="22"/>
              </w:rPr>
            </w:pPr>
          </w:p>
        </w:tc>
      </w:tr>
      <w:tr w:rsidR="004722B8" w:rsidRPr="00FF254D" w14:paraId="6175530E" w14:textId="77777777" w:rsidTr="00CE4699">
        <w:trPr>
          <w:trHeight w:hRule="exact" w:val="432"/>
        </w:trPr>
        <w:tc>
          <w:tcPr>
            <w:tcW w:w="10530" w:type="dxa"/>
          </w:tcPr>
          <w:p w14:paraId="69BBB756" w14:textId="77777777" w:rsidR="005B0DA4" w:rsidRPr="00FF254D" w:rsidRDefault="005B0DA4" w:rsidP="005B0DA4">
            <w:pPr>
              <w:rPr>
                <w:sz w:val="22"/>
                <w:szCs w:val="22"/>
              </w:rPr>
            </w:pPr>
          </w:p>
        </w:tc>
      </w:tr>
      <w:tr w:rsidR="004722B8" w:rsidRPr="00FF254D" w14:paraId="38F4FF00" w14:textId="77777777" w:rsidTr="00CE4699">
        <w:trPr>
          <w:trHeight w:hRule="exact" w:val="432"/>
        </w:trPr>
        <w:tc>
          <w:tcPr>
            <w:tcW w:w="10530" w:type="dxa"/>
          </w:tcPr>
          <w:p w14:paraId="6D0020BE" w14:textId="77777777" w:rsidR="005B0DA4" w:rsidRPr="00FF254D" w:rsidRDefault="005B0DA4" w:rsidP="005B0DA4">
            <w:pPr>
              <w:rPr>
                <w:sz w:val="22"/>
                <w:szCs w:val="22"/>
              </w:rPr>
            </w:pPr>
          </w:p>
        </w:tc>
      </w:tr>
      <w:tr w:rsidR="00057A1C" w:rsidRPr="00FF254D" w14:paraId="4F03A63A" w14:textId="77777777" w:rsidTr="00CE4699">
        <w:trPr>
          <w:trHeight w:hRule="exact" w:val="432"/>
        </w:trPr>
        <w:tc>
          <w:tcPr>
            <w:tcW w:w="10530" w:type="dxa"/>
          </w:tcPr>
          <w:p w14:paraId="4A703DE7" w14:textId="77777777" w:rsidR="00057A1C" w:rsidRPr="00FF254D" w:rsidRDefault="00057A1C" w:rsidP="005B0DA4">
            <w:pPr>
              <w:rPr>
                <w:sz w:val="22"/>
                <w:szCs w:val="22"/>
              </w:rPr>
            </w:pPr>
          </w:p>
        </w:tc>
      </w:tr>
    </w:tbl>
    <w:p w14:paraId="29E78515" w14:textId="77777777" w:rsidR="005B0DA4" w:rsidRPr="00FF254D" w:rsidRDefault="005B0DA4" w:rsidP="005B0DA4">
      <w:pPr>
        <w:rPr>
          <w:sz w:val="22"/>
          <w:szCs w:val="22"/>
        </w:rPr>
      </w:pPr>
    </w:p>
    <w:p w14:paraId="62506597" w14:textId="3B8732B6" w:rsidR="00E6387A" w:rsidRPr="00FF254D" w:rsidRDefault="00E6387A" w:rsidP="00E6387A">
      <w:pPr>
        <w:rPr>
          <w:sz w:val="22"/>
          <w:szCs w:val="22"/>
        </w:rPr>
      </w:pPr>
      <w:r w:rsidRPr="00FF254D">
        <w:rPr>
          <w:sz w:val="22"/>
          <w:szCs w:val="22"/>
        </w:rPr>
        <w:t>Do you believe the proposed project</w:t>
      </w:r>
      <w:r w:rsidR="00D62547">
        <w:rPr>
          <w:sz w:val="22"/>
          <w:szCs w:val="22"/>
        </w:rPr>
        <w:t>(s)</w:t>
      </w:r>
      <w:r w:rsidRPr="00FF254D">
        <w:rPr>
          <w:sz w:val="22"/>
          <w:szCs w:val="22"/>
        </w:rPr>
        <w:t xml:space="preserve"> provides good value for </w:t>
      </w:r>
      <w:r>
        <w:rPr>
          <w:sz w:val="22"/>
          <w:szCs w:val="22"/>
        </w:rPr>
        <w:t>the community</w:t>
      </w:r>
      <w:r w:rsidRPr="00FF254D">
        <w:rPr>
          <w:sz w:val="22"/>
          <w:szCs w:val="22"/>
        </w:rPr>
        <w:t>?</w:t>
      </w:r>
    </w:p>
    <w:p w14:paraId="41563B0E" w14:textId="77777777" w:rsidR="00E6387A" w:rsidRPr="00FF254D" w:rsidRDefault="00E6387A" w:rsidP="00E6387A">
      <w:pPr>
        <w:rPr>
          <w:sz w:val="22"/>
          <w:szCs w:val="22"/>
          <w:u w:val="single"/>
        </w:rPr>
      </w:pPr>
    </w:p>
    <w:tbl>
      <w:tblPr>
        <w:tblStyle w:val="TableGrid"/>
        <w:tblW w:w="10530" w:type="dxa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530"/>
      </w:tblGrid>
      <w:tr w:rsidR="00E6387A" w:rsidRPr="00FF254D" w14:paraId="22F01138" w14:textId="77777777" w:rsidTr="008E500E">
        <w:trPr>
          <w:trHeight w:hRule="exact" w:val="432"/>
        </w:trPr>
        <w:tc>
          <w:tcPr>
            <w:tcW w:w="10530" w:type="dxa"/>
          </w:tcPr>
          <w:p w14:paraId="242462D3" w14:textId="77777777" w:rsidR="00E6387A" w:rsidRPr="00FF254D" w:rsidRDefault="00E6387A" w:rsidP="008E500E">
            <w:pPr>
              <w:rPr>
                <w:sz w:val="22"/>
                <w:szCs w:val="22"/>
              </w:rPr>
            </w:pPr>
          </w:p>
        </w:tc>
      </w:tr>
      <w:tr w:rsidR="00E6387A" w:rsidRPr="00FF254D" w14:paraId="714F0FA9" w14:textId="77777777" w:rsidTr="008E500E">
        <w:trPr>
          <w:trHeight w:hRule="exact" w:val="432"/>
        </w:trPr>
        <w:tc>
          <w:tcPr>
            <w:tcW w:w="10530" w:type="dxa"/>
          </w:tcPr>
          <w:p w14:paraId="6ED15FA4" w14:textId="77777777" w:rsidR="00E6387A" w:rsidRPr="00FF254D" w:rsidRDefault="00E6387A" w:rsidP="008E500E">
            <w:pPr>
              <w:rPr>
                <w:sz w:val="22"/>
                <w:szCs w:val="22"/>
              </w:rPr>
            </w:pPr>
          </w:p>
        </w:tc>
      </w:tr>
      <w:tr w:rsidR="00057A1C" w:rsidRPr="00FF254D" w14:paraId="3F7FCE31" w14:textId="77777777" w:rsidTr="008E500E">
        <w:trPr>
          <w:trHeight w:hRule="exact" w:val="432"/>
        </w:trPr>
        <w:tc>
          <w:tcPr>
            <w:tcW w:w="10530" w:type="dxa"/>
          </w:tcPr>
          <w:p w14:paraId="3A2F3137" w14:textId="77777777" w:rsidR="00057A1C" w:rsidRPr="00FF254D" w:rsidRDefault="00057A1C" w:rsidP="008E500E">
            <w:pPr>
              <w:rPr>
                <w:sz w:val="22"/>
                <w:szCs w:val="22"/>
              </w:rPr>
            </w:pPr>
          </w:p>
        </w:tc>
      </w:tr>
      <w:tr w:rsidR="00E6387A" w:rsidRPr="00FF254D" w14:paraId="2BD5CC5E" w14:textId="77777777" w:rsidTr="008E500E">
        <w:trPr>
          <w:trHeight w:hRule="exact" w:val="432"/>
        </w:trPr>
        <w:tc>
          <w:tcPr>
            <w:tcW w:w="10530" w:type="dxa"/>
          </w:tcPr>
          <w:p w14:paraId="0118B49E" w14:textId="77777777" w:rsidR="00E6387A" w:rsidRPr="00FF254D" w:rsidRDefault="00E6387A" w:rsidP="008E500E">
            <w:pPr>
              <w:rPr>
                <w:sz w:val="22"/>
                <w:szCs w:val="22"/>
              </w:rPr>
            </w:pPr>
          </w:p>
        </w:tc>
      </w:tr>
    </w:tbl>
    <w:p w14:paraId="440E0A1E" w14:textId="77777777" w:rsidR="00E6387A" w:rsidRPr="00FF254D" w:rsidRDefault="00E6387A" w:rsidP="00E6387A">
      <w:pPr>
        <w:rPr>
          <w:sz w:val="22"/>
          <w:szCs w:val="22"/>
        </w:rPr>
      </w:pPr>
    </w:p>
    <w:p w14:paraId="58CB54C6" w14:textId="77777777" w:rsidR="00057A1C" w:rsidRDefault="00057A1C" w:rsidP="005B0DA4">
      <w:pPr>
        <w:rPr>
          <w:sz w:val="22"/>
          <w:szCs w:val="22"/>
        </w:rPr>
      </w:pPr>
    </w:p>
    <w:p w14:paraId="4E508AB5" w14:textId="77777777" w:rsidR="00057A1C" w:rsidRDefault="00057A1C" w:rsidP="005B0DA4">
      <w:pPr>
        <w:rPr>
          <w:sz w:val="22"/>
          <w:szCs w:val="22"/>
        </w:rPr>
      </w:pPr>
    </w:p>
    <w:p w14:paraId="31E9478D" w14:textId="0B802678" w:rsidR="005B0DA4" w:rsidRPr="00FF254D" w:rsidRDefault="005B0DA4" w:rsidP="005B0DA4">
      <w:pPr>
        <w:rPr>
          <w:sz w:val="22"/>
          <w:szCs w:val="22"/>
        </w:rPr>
      </w:pPr>
      <w:r w:rsidRPr="00FF254D">
        <w:rPr>
          <w:sz w:val="22"/>
          <w:szCs w:val="22"/>
        </w:rPr>
        <w:t>Do you believe the</w:t>
      </w:r>
      <w:r w:rsidR="003E155B" w:rsidRPr="00FF254D">
        <w:rPr>
          <w:sz w:val="22"/>
          <w:szCs w:val="22"/>
        </w:rPr>
        <w:t xml:space="preserve"> benefits your property will see from this improvement will outweigh the costs?</w:t>
      </w:r>
    </w:p>
    <w:p w14:paraId="5D6ACCA7" w14:textId="77777777" w:rsidR="005B0DA4" w:rsidRPr="00FF254D" w:rsidRDefault="005B0DA4" w:rsidP="005B0DA4">
      <w:pPr>
        <w:rPr>
          <w:sz w:val="22"/>
          <w:szCs w:val="22"/>
          <w:u w:val="single"/>
        </w:rPr>
      </w:pPr>
    </w:p>
    <w:tbl>
      <w:tblPr>
        <w:tblStyle w:val="TableGrid"/>
        <w:tblW w:w="10530" w:type="dxa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530"/>
      </w:tblGrid>
      <w:tr w:rsidR="004722B8" w:rsidRPr="00FF254D" w14:paraId="010845D2" w14:textId="77777777" w:rsidTr="00CE4699">
        <w:trPr>
          <w:trHeight w:hRule="exact" w:val="432"/>
        </w:trPr>
        <w:tc>
          <w:tcPr>
            <w:tcW w:w="10530" w:type="dxa"/>
          </w:tcPr>
          <w:p w14:paraId="653A1A1A" w14:textId="77777777" w:rsidR="005B0DA4" w:rsidRPr="00FF254D" w:rsidRDefault="005B0DA4" w:rsidP="005B0DA4">
            <w:pPr>
              <w:rPr>
                <w:sz w:val="22"/>
                <w:szCs w:val="22"/>
              </w:rPr>
            </w:pPr>
          </w:p>
        </w:tc>
      </w:tr>
      <w:tr w:rsidR="00057A1C" w:rsidRPr="00FF254D" w14:paraId="35D9B145" w14:textId="77777777" w:rsidTr="00CE4699">
        <w:trPr>
          <w:trHeight w:hRule="exact" w:val="432"/>
        </w:trPr>
        <w:tc>
          <w:tcPr>
            <w:tcW w:w="10530" w:type="dxa"/>
          </w:tcPr>
          <w:p w14:paraId="0660423C" w14:textId="77777777" w:rsidR="00057A1C" w:rsidRPr="00FF254D" w:rsidRDefault="00057A1C" w:rsidP="005B0DA4">
            <w:pPr>
              <w:rPr>
                <w:sz w:val="22"/>
                <w:szCs w:val="22"/>
              </w:rPr>
            </w:pPr>
          </w:p>
        </w:tc>
      </w:tr>
      <w:tr w:rsidR="004722B8" w:rsidRPr="00FF254D" w14:paraId="6B7A7A3B" w14:textId="77777777" w:rsidTr="00CE4699">
        <w:trPr>
          <w:trHeight w:hRule="exact" w:val="432"/>
        </w:trPr>
        <w:tc>
          <w:tcPr>
            <w:tcW w:w="10530" w:type="dxa"/>
          </w:tcPr>
          <w:p w14:paraId="356B2BC2" w14:textId="77777777" w:rsidR="005B0DA4" w:rsidRPr="00FF254D" w:rsidRDefault="005B0DA4" w:rsidP="005B0DA4">
            <w:pPr>
              <w:rPr>
                <w:sz w:val="22"/>
                <w:szCs w:val="22"/>
              </w:rPr>
            </w:pPr>
          </w:p>
        </w:tc>
      </w:tr>
      <w:tr w:rsidR="004722B8" w:rsidRPr="00FF254D" w14:paraId="035739B1" w14:textId="77777777" w:rsidTr="00CE4699">
        <w:trPr>
          <w:trHeight w:hRule="exact" w:val="432"/>
        </w:trPr>
        <w:tc>
          <w:tcPr>
            <w:tcW w:w="10530" w:type="dxa"/>
          </w:tcPr>
          <w:p w14:paraId="54B01D0C" w14:textId="77777777" w:rsidR="005B0DA4" w:rsidRPr="00FF254D" w:rsidRDefault="005B0DA4" w:rsidP="005B0DA4">
            <w:pPr>
              <w:rPr>
                <w:sz w:val="22"/>
                <w:szCs w:val="22"/>
              </w:rPr>
            </w:pPr>
          </w:p>
        </w:tc>
      </w:tr>
    </w:tbl>
    <w:p w14:paraId="57B02B9C" w14:textId="77777777" w:rsidR="005B0DA4" w:rsidRPr="00FF254D" w:rsidRDefault="005B0DA4" w:rsidP="005B0DA4">
      <w:pPr>
        <w:rPr>
          <w:sz w:val="22"/>
          <w:szCs w:val="22"/>
        </w:rPr>
      </w:pPr>
    </w:p>
    <w:p w14:paraId="039758A3" w14:textId="66B0518D" w:rsidR="002B074B" w:rsidRPr="00FF254D" w:rsidRDefault="002B074B" w:rsidP="002B074B">
      <w:pPr>
        <w:rPr>
          <w:sz w:val="22"/>
          <w:szCs w:val="22"/>
        </w:rPr>
      </w:pPr>
      <w:r w:rsidRPr="00FF254D">
        <w:rPr>
          <w:sz w:val="22"/>
          <w:szCs w:val="22"/>
        </w:rPr>
        <w:t xml:space="preserve">Do you </w:t>
      </w:r>
      <w:r>
        <w:rPr>
          <w:sz w:val="22"/>
          <w:szCs w:val="22"/>
        </w:rPr>
        <w:t>support the approval of the</w:t>
      </w:r>
      <w:r w:rsidR="001E4126">
        <w:rPr>
          <w:sz w:val="22"/>
          <w:szCs w:val="22"/>
        </w:rPr>
        <w:t xml:space="preserve"> </w:t>
      </w:r>
      <w:proofErr w:type="spellStart"/>
      <w:r w:rsidR="001E4126">
        <w:rPr>
          <w:sz w:val="22"/>
          <w:szCs w:val="22"/>
        </w:rPr>
        <w:t>Raduege</w:t>
      </w:r>
      <w:proofErr w:type="spellEnd"/>
      <w:r w:rsidR="001E4126">
        <w:rPr>
          <w:sz w:val="22"/>
          <w:szCs w:val="22"/>
        </w:rPr>
        <w:t>-Snyder Ditch Drainage Improvement</w:t>
      </w:r>
      <w:r>
        <w:rPr>
          <w:sz w:val="22"/>
          <w:szCs w:val="22"/>
        </w:rPr>
        <w:t xml:space="preserve"> </w:t>
      </w:r>
      <w:r w:rsidR="001E4126">
        <w:rPr>
          <w:sz w:val="22"/>
          <w:szCs w:val="22"/>
        </w:rPr>
        <w:t>P</w:t>
      </w:r>
      <w:r>
        <w:rPr>
          <w:sz w:val="22"/>
          <w:szCs w:val="22"/>
        </w:rPr>
        <w:t>etition</w:t>
      </w:r>
      <w:r w:rsidRPr="00FF254D">
        <w:rPr>
          <w:sz w:val="22"/>
          <w:szCs w:val="22"/>
        </w:rPr>
        <w:t>?</w:t>
      </w:r>
      <w:r w:rsidR="00625CF8">
        <w:rPr>
          <w:sz w:val="22"/>
          <w:szCs w:val="22"/>
        </w:rPr>
        <w:t xml:space="preserve"> What factors would change your support of the project?</w:t>
      </w:r>
    </w:p>
    <w:p w14:paraId="60301D7C" w14:textId="77777777" w:rsidR="002B074B" w:rsidRPr="00FF254D" w:rsidRDefault="002B074B" w:rsidP="002B074B">
      <w:pPr>
        <w:rPr>
          <w:sz w:val="22"/>
          <w:szCs w:val="22"/>
          <w:u w:val="single"/>
        </w:rPr>
      </w:pPr>
    </w:p>
    <w:tbl>
      <w:tblPr>
        <w:tblStyle w:val="TableGrid"/>
        <w:tblW w:w="10530" w:type="dxa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530"/>
      </w:tblGrid>
      <w:tr w:rsidR="002B074B" w:rsidRPr="00FF254D" w14:paraId="507C15D9" w14:textId="77777777" w:rsidTr="00A354B2">
        <w:trPr>
          <w:trHeight w:hRule="exact" w:val="432"/>
        </w:trPr>
        <w:tc>
          <w:tcPr>
            <w:tcW w:w="10530" w:type="dxa"/>
          </w:tcPr>
          <w:p w14:paraId="30E807B2" w14:textId="77777777" w:rsidR="002B074B" w:rsidRPr="00FF254D" w:rsidRDefault="002B074B" w:rsidP="00A354B2">
            <w:pPr>
              <w:rPr>
                <w:sz w:val="22"/>
                <w:szCs w:val="22"/>
              </w:rPr>
            </w:pPr>
          </w:p>
        </w:tc>
      </w:tr>
      <w:tr w:rsidR="002B074B" w:rsidRPr="00FF254D" w14:paraId="305D85D2" w14:textId="77777777" w:rsidTr="00A354B2">
        <w:trPr>
          <w:trHeight w:hRule="exact" w:val="432"/>
        </w:trPr>
        <w:tc>
          <w:tcPr>
            <w:tcW w:w="10530" w:type="dxa"/>
          </w:tcPr>
          <w:p w14:paraId="435F0C09" w14:textId="77777777" w:rsidR="002B074B" w:rsidRPr="00FF254D" w:rsidRDefault="002B074B" w:rsidP="00A354B2">
            <w:pPr>
              <w:rPr>
                <w:sz w:val="22"/>
                <w:szCs w:val="22"/>
              </w:rPr>
            </w:pPr>
          </w:p>
        </w:tc>
      </w:tr>
      <w:tr w:rsidR="002B074B" w:rsidRPr="00FF254D" w14:paraId="49BA4B6A" w14:textId="77777777" w:rsidTr="00A354B2">
        <w:trPr>
          <w:trHeight w:hRule="exact" w:val="432"/>
        </w:trPr>
        <w:tc>
          <w:tcPr>
            <w:tcW w:w="10530" w:type="dxa"/>
          </w:tcPr>
          <w:p w14:paraId="0EE386E2" w14:textId="77777777" w:rsidR="002B074B" w:rsidRPr="00FF254D" w:rsidRDefault="002B074B" w:rsidP="00A354B2">
            <w:pPr>
              <w:rPr>
                <w:sz w:val="22"/>
                <w:szCs w:val="22"/>
              </w:rPr>
            </w:pPr>
          </w:p>
        </w:tc>
      </w:tr>
      <w:tr w:rsidR="002B074B" w:rsidRPr="00FF254D" w14:paraId="1CE216CE" w14:textId="77777777" w:rsidTr="00A354B2">
        <w:trPr>
          <w:trHeight w:hRule="exact" w:val="432"/>
        </w:trPr>
        <w:tc>
          <w:tcPr>
            <w:tcW w:w="10530" w:type="dxa"/>
          </w:tcPr>
          <w:p w14:paraId="0AEC0E02" w14:textId="77777777" w:rsidR="002B074B" w:rsidRPr="00FF254D" w:rsidRDefault="002B074B" w:rsidP="00A354B2">
            <w:pPr>
              <w:rPr>
                <w:sz w:val="22"/>
                <w:szCs w:val="22"/>
              </w:rPr>
            </w:pPr>
          </w:p>
        </w:tc>
      </w:tr>
    </w:tbl>
    <w:p w14:paraId="28919988" w14:textId="77777777" w:rsidR="002B074B" w:rsidRPr="00FF254D" w:rsidRDefault="002B074B" w:rsidP="002B074B">
      <w:pPr>
        <w:rPr>
          <w:sz w:val="22"/>
          <w:szCs w:val="22"/>
        </w:rPr>
      </w:pPr>
    </w:p>
    <w:p w14:paraId="2EE5D504" w14:textId="4475C772" w:rsidR="00F03457" w:rsidRPr="00FF254D" w:rsidRDefault="00F03457" w:rsidP="00F03457">
      <w:pPr>
        <w:rPr>
          <w:sz w:val="22"/>
          <w:szCs w:val="22"/>
        </w:rPr>
      </w:pPr>
      <w:r>
        <w:rPr>
          <w:sz w:val="22"/>
          <w:szCs w:val="22"/>
        </w:rPr>
        <w:t>Is there a topic you would like to discuss with a member of our staff</w:t>
      </w:r>
      <w:r w:rsidRPr="00FF254D">
        <w:rPr>
          <w:sz w:val="22"/>
          <w:szCs w:val="22"/>
        </w:rPr>
        <w:t>?</w:t>
      </w:r>
      <w:r>
        <w:rPr>
          <w:sz w:val="22"/>
          <w:szCs w:val="22"/>
        </w:rPr>
        <w:t xml:space="preserve"> If so, please </w:t>
      </w:r>
      <w:r w:rsidR="00D62547">
        <w:rPr>
          <w:sz w:val="22"/>
          <w:szCs w:val="22"/>
        </w:rPr>
        <w:t>describe it</w:t>
      </w:r>
      <w:r>
        <w:rPr>
          <w:sz w:val="22"/>
          <w:szCs w:val="22"/>
        </w:rPr>
        <w:t xml:space="preserve"> </w:t>
      </w:r>
      <w:r w:rsidR="00601999">
        <w:rPr>
          <w:sz w:val="22"/>
          <w:szCs w:val="22"/>
        </w:rPr>
        <w:t>so we can assign the appropriate person.</w:t>
      </w:r>
    </w:p>
    <w:p w14:paraId="4229C89B" w14:textId="77777777" w:rsidR="00F03457" w:rsidRPr="00FF254D" w:rsidRDefault="00F03457" w:rsidP="00F03457">
      <w:pPr>
        <w:rPr>
          <w:sz w:val="22"/>
          <w:szCs w:val="22"/>
          <w:u w:val="single"/>
        </w:rPr>
      </w:pPr>
    </w:p>
    <w:tbl>
      <w:tblPr>
        <w:tblStyle w:val="TableGrid"/>
        <w:tblW w:w="10530" w:type="dxa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530"/>
      </w:tblGrid>
      <w:tr w:rsidR="00F03457" w:rsidRPr="00FF254D" w14:paraId="527413D1" w14:textId="77777777" w:rsidTr="008E500E">
        <w:trPr>
          <w:trHeight w:hRule="exact" w:val="432"/>
        </w:trPr>
        <w:tc>
          <w:tcPr>
            <w:tcW w:w="10530" w:type="dxa"/>
          </w:tcPr>
          <w:p w14:paraId="5801A717" w14:textId="77777777" w:rsidR="00F03457" w:rsidRPr="00FF254D" w:rsidRDefault="00F03457" w:rsidP="008E500E">
            <w:pPr>
              <w:rPr>
                <w:sz w:val="22"/>
                <w:szCs w:val="22"/>
              </w:rPr>
            </w:pPr>
          </w:p>
        </w:tc>
      </w:tr>
      <w:tr w:rsidR="00F03457" w:rsidRPr="00FF254D" w14:paraId="25C18F5E" w14:textId="77777777" w:rsidTr="008E500E">
        <w:trPr>
          <w:trHeight w:hRule="exact" w:val="432"/>
        </w:trPr>
        <w:tc>
          <w:tcPr>
            <w:tcW w:w="10530" w:type="dxa"/>
          </w:tcPr>
          <w:p w14:paraId="4A29196F" w14:textId="77777777" w:rsidR="00F03457" w:rsidRPr="00FF254D" w:rsidRDefault="00F03457" w:rsidP="008E500E">
            <w:pPr>
              <w:rPr>
                <w:sz w:val="22"/>
                <w:szCs w:val="22"/>
              </w:rPr>
            </w:pPr>
          </w:p>
        </w:tc>
      </w:tr>
      <w:tr w:rsidR="00F03457" w:rsidRPr="00FF254D" w14:paraId="2CB79B7A" w14:textId="77777777" w:rsidTr="008E500E">
        <w:trPr>
          <w:trHeight w:hRule="exact" w:val="432"/>
        </w:trPr>
        <w:tc>
          <w:tcPr>
            <w:tcW w:w="10530" w:type="dxa"/>
          </w:tcPr>
          <w:p w14:paraId="0DA5CD09" w14:textId="77777777" w:rsidR="00F03457" w:rsidRPr="00FF254D" w:rsidRDefault="00F03457" w:rsidP="008E500E">
            <w:pPr>
              <w:rPr>
                <w:sz w:val="22"/>
                <w:szCs w:val="22"/>
              </w:rPr>
            </w:pPr>
          </w:p>
        </w:tc>
      </w:tr>
      <w:tr w:rsidR="00057A1C" w:rsidRPr="00FF254D" w14:paraId="74AD4866" w14:textId="77777777" w:rsidTr="008E500E">
        <w:trPr>
          <w:trHeight w:hRule="exact" w:val="432"/>
        </w:trPr>
        <w:tc>
          <w:tcPr>
            <w:tcW w:w="10530" w:type="dxa"/>
          </w:tcPr>
          <w:p w14:paraId="4F791F29" w14:textId="77777777" w:rsidR="00057A1C" w:rsidRPr="00FF254D" w:rsidRDefault="00057A1C" w:rsidP="008E500E">
            <w:pPr>
              <w:rPr>
                <w:sz w:val="22"/>
                <w:szCs w:val="22"/>
              </w:rPr>
            </w:pPr>
          </w:p>
        </w:tc>
      </w:tr>
    </w:tbl>
    <w:p w14:paraId="1AD45C8F" w14:textId="77777777" w:rsidR="00F03457" w:rsidRPr="00FF254D" w:rsidRDefault="00F03457" w:rsidP="00F03457">
      <w:pPr>
        <w:rPr>
          <w:sz w:val="22"/>
          <w:szCs w:val="22"/>
        </w:rPr>
      </w:pPr>
    </w:p>
    <w:p w14:paraId="1C85DBFC" w14:textId="77777777" w:rsidR="005B0DA4" w:rsidRPr="00FF254D" w:rsidRDefault="005B0DA4" w:rsidP="005B0DA4">
      <w:pPr>
        <w:rPr>
          <w:sz w:val="22"/>
          <w:szCs w:val="22"/>
        </w:rPr>
      </w:pPr>
      <w:r w:rsidRPr="00FF254D">
        <w:rPr>
          <w:sz w:val="22"/>
          <w:szCs w:val="22"/>
        </w:rPr>
        <w:t>Additional Comments / Concerns:</w:t>
      </w:r>
    </w:p>
    <w:p w14:paraId="565523FE" w14:textId="77777777" w:rsidR="005B0DA4" w:rsidRPr="00FF254D" w:rsidRDefault="005B0DA4" w:rsidP="005B0DA4">
      <w:pPr>
        <w:rPr>
          <w:sz w:val="22"/>
          <w:szCs w:val="22"/>
          <w:u w:val="single"/>
        </w:rPr>
      </w:pPr>
    </w:p>
    <w:tbl>
      <w:tblPr>
        <w:tblStyle w:val="TableGrid"/>
        <w:tblW w:w="10530" w:type="dxa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530"/>
      </w:tblGrid>
      <w:tr w:rsidR="004722B8" w:rsidRPr="00FF254D" w14:paraId="4E8829D9" w14:textId="77777777" w:rsidTr="00CE4699">
        <w:trPr>
          <w:trHeight w:hRule="exact" w:val="432"/>
        </w:trPr>
        <w:tc>
          <w:tcPr>
            <w:tcW w:w="10530" w:type="dxa"/>
          </w:tcPr>
          <w:p w14:paraId="1B52B220" w14:textId="77777777" w:rsidR="005B0DA4" w:rsidRPr="00FF254D" w:rsidRDefault="005B0DA4" w:rsidP="005B0DA4">
            <w:pPr>
              <w:rPr>
                <w:sz w:val="22"/>
                <w:szCs w:val="22"/>
              </w:rPr>
            </w:pPr>
          </w:p>
        </w:tc>
      </w:tr>
      <w:tr w:rsidR="004722B8" w:rsidRPr="00FF254D" w14:paraId="003B2733" w14:textId="77777777" w:rsidTr="00CE4699">
        <w:trPr>
          <w:trHeight w:hRule="exact" w:val="432"/>
        </w:trPr>
        <w:tc>
          <w:tcPr>
            <w:tcW w:w="10530" w:type="dxa"/>
          </w:tcPr>
          <w:p w14:paraId="58BA5AD3" w14:textId="77777777" w:rsidR="005B0DA4" w:rsidRPr="00FF254D" w:rsidRDefault="005B0DA4" w:rsidP="005B0DA4">
            <w:pPr>
              <w:rPr>
                <w:sz w:val="22"/>
                <w:szCs w:val="22"/>
              </w:rPr>
            </w:pPr>
          </w:p>
        </w:tc>
      </w:tr>
      <w:tr w:rsidR="004722B8" w:rsidRPr="00FF254D" w14:paraId="688FBC9D" w14:textId="77777777" w:rsidTr="00CE4699">
        <w:trPr>
          <w:trHeight w:hRule="exact" w:val="432"/>
        </w:trPr>
        <w:tc>
          <w:tcPr>
            <w:tcW w:w="10530" w:type="dxa"/>
          </w:tcPr>
          <w:p w14:paraId="785B7B22" w14:textId="77777777" w:rsidR="005B0DA4" w:rsidRPr="00FF254D" w:rsidRDefault="005B0DA4" w:rsidP="005B0DA4">
            <w:pPr>
              <w:rPr>
                <w:sz w:val="22"/>
                <w:szCs w:val="22"/>
              </w:rPr>
            </w:pPr>
          </w:p>
        </w:tc>
      </w:tr>
      <w:tr w:rsidR="004722B8" w:rsidRPr="00FF254D" w14:paraId="5C00745E" w14:textId="77777777" w:rsidTr="00CE4699">
        <w:trPr>
          <w:trHeight w:hRule="exact" w:val="432"/>
        </w:trPr>
        <w:tc>
          <w:tcPr>
            <w:tcW w:w="10530" w:type="dxa"/>
          </w:tcPr>
          <w:p w14:paraId="6D43C599" w14:textId="77777777" w:rsidR="005B0DA4" w:rsidRPr="00FF254D" w:rsidRDefault="005B0DA4" w:rsidP="005B0DA4">
            <w:pPr>
              <w:rPr>
                <w:sz w:val="22"/>
                <w:szCs w:val="22"/>
              </w:rPr>
            </w:pPr>
          </w:p>
        </w:tc>
      </w:tr>
      <w:tr w:rsidR="00057A1C" w:rsidRPr="00FF254D" w14:paraId="6BC75443" w14:textId="77777777" w:rsidTr="00CE4699">
        <w:trPr>
          <w:trHeight w:hRule="exact" w:val="432"/>
        </w:trPr>
        <w:tc>
          <w:tcPr>
            <w:tcW w:w="10530" w:type="dxa"/>
          </w:tcPr>
          <w:p w14:paraId="6E69CC16" w14:textId="77777777" w:rsidR="00057A1C" w:rsidRPr="00FF254D" w:rsidRDefault="00057A1C" w:rsidP="005B0DA4">
            <w:pPr>
              <w:rPr>
                <w:sz w:val="22"/>
                <w:szCs w:val="22"/>
              </w:rPr>
            </w:pPr>
          </w:p>
        </w:tc>
      </w:tr>
    </w:tbl>
    <w:p w14:paraId="6C804213" w14:textId="77777777" w:rsidR="00601999" w:rsidRDefault="00601999" w:rsidP="005B0DA4">
      <w:pPr>
        <w:spacing w:line="280" w:lineRule="exact"/>
        <w:rPr>
          <w:rFonts w:ascii="Poppins SemiBold" w:hAnsi="Poppins SemiBold" w:cs="Poppins SemiBold"/>
          <w:bCs/>
          <w:sz w:val="22"/>
          <w:szCs w:val="22"/>
        </w:rPr>
      </w:pPr>
    </w:p>
    <w:p w14:paraId="6C09BF81" w14:textId="50D3E836" w:rsidR="005B0DA4" w:rsidRPr="00FF254D" w:rsidRDefault="005B0DA4" w:rsidP="005B0DA4">
      <w:pPr>
        <w:spacing w:line="280" w:lineRule="exact"/>
        <w:rPr>
          <w:rFonts w:ascii="Poppins SemiBold" w:hAnsi="Poppins SemiBold" w:cs="Poppins SemiBold"/>
          <w:bCs/>
          <w:sz w:val="22"/>
          <w:szCs w:val="22"/>
        </w:rPr>
      </w:pPr>
      <w:r w:rsidRPr="00FF254D">
        <w:rPr>
          <w:rFonts w:ascii="Poppins SemiBold" w:hAnsi="Poppins SemiBold" w:cs="Poppins SemiBold"/>
          <w:bCs/>
          <w:sz w:val="22"/>
          <w:szCs w:val="22"/>
        </w:rPr>
        <w:t xml:space="preserve">Please return comments by </w:t>
      </w:r>
      <w:r w:rsidR="000874C4">
        <w:rPr>
          <w:rFonts w:ascii="Poppins SemiBold" w:hAnsi="Poppins SemiBold" w:cs="Poppins SemiBold"/>
          <w:bCs/>
          <w:sz w:val="22"/>
          <w:szCs w:val="22"/>
        </w:rPr>
        <w:t>Friday</w:t>
      </w:r>
      <w:r w:rsidRPr="00FF254D">
        <w:rPr>
          <w:rFonts w:ascii="Poppins SemiBold" w:hAnsi="Poppins SemiBold" w:cs="Poppins SemiBold"/>
          <w:bCs/>
          <w:sz w:val="22"/>
          <w:szCs w:val="22"/>
        </w:rPr>
        <w:t xml:space="preserve">, </w:t>
      </w:r>
      <w:r w:rsidR="000874C4">
        <w:rPr>
          <w:rFonts w:ascii="Poppins SemiBold" w:hAnsi="Poppins SemiBold" w:cs="Poppins SemiBold"/>
          <w:bCs/>
          <w:sz w:val="22"/>
          <w:szCs w:val="22"/>
        </w:rPr>
        <w:t>August</w:t>
      </w:r>
      <w:r w:rsidRPr="00FF254D">
        <w:rPr>
          <w:rFonts w:ascii="Poppins SemiBold" w:hAnsi="Poppins SemiBold" w:cs="Poppins SemiBold"/>
          <w:bCs/>
          <w:sz w:val="22"/>
          <w:szCs w:val="22"/>
        </w:rPr>
        <w:t xml:space="preserve"> </w:t>
      </w:r>
      <w:r w:rsidR="000874C4">
        <w:rPr>
          <w:rFonts w:ascii="Poppins SemiBold" w:hAnsi="Poppins SemiBold" w:cs="Poppins SemiBold"/>
          <w:bCs/>
          <w:sz w:val="22"/>
          <w:szCs w:val="22"/>
        </w:rPr>
        <w:t>2</w:t>
      </w:r>
      <w:r w:rsidRPr="00FF254D">
        <w:rPr>
          <w:rFonts w:ascii="Poppins SemiBold" w:hAnsi="Poppins SemiBold" w:cs="Poppins SemiBold"/>
          <w:bCs/>
          <w:sz w:val="22"/>
          <w:szCs w:val="22"/>
        </w:rPr>
        <w:t xml:space="preserve">1, 2026. </w:t>
      </w:r>
    </w:p>
    <w:p w14:paraId="4D049D17" w14:textId="77777777" w:rsidR="005B0DA4" w:rsidRPr="00FF254D" w:rsidRDefault="005B0DA4" w:rsidP="005B0DA4">
      <w:pPr>
        <w:spacing w:line="280" w:lineRule="exact"/>
        <w:rPr>
          <w:sz w:val="22"/>
          <w:szCs w:val="22"/>
        </w:rPr>
        <w:sectPr w:rsidR="005B0DA4" w:rsidRPr="00FF254D" w:rsidSect="005B0DA4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11A9674" w14:textId="1A314894" w:rsidR="005B0DA4" w:rsidRPr="00FF254D" w:rsidRDefault="00B0722A" w:rsidP="005B0DA4">
      <w:pPr>
        <w:spacing w:line="280" w:lineRule="exact"/>
        <w:rPr>
          <w:sz w:val="22"/>
          <w:szCs w:val="22"/>
        </w:rPr>
      </w:pPr>
      <w:r w:rsidRPr="00FF254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1A72F7" wp14:editId="05B925CE">
                <wp:simplePos x="0" y="0"/>
                <wp:positionH relativeFrom="column">
                  <wp:posOffset>2609850</wp:posOffset>
                </wp:positionH>
                <wp:positionV relativeFrom="paragraph">
                  <wp:posOffset>82550</wp:posOffset>
                </wp:positionV>
                <wp:extent cx="647700" cy="390525"/>
                <wp:effectExtent l="0" t="0" r="0" b="0"/>
                <wp:wrapNone/>
                <wp:docPr id="9978311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BD0EB" w14:textId="48F4A47A" w:rsidR="00B0722A" w:rsidRPr="008117E3" w:rsidRDefault="00B0722A" w:rsidP="00EB5A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117E3">
                              <w:rPr>
                                <w:sz w:val="20"/>
                                <w:szCs w:val="20"/>
                              </w:rPr>
                              <w:t>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A72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5.5pt;margin-top:6.5pt;width:51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" filled="f" stroked="f" strokeweight=".5pt">
                <v:textbox>
                  <w:txbxContent>
                    <w:p w14:paraId="7A8BD0EB" w14:textId="48F4A47A" w:rsidR="00B0722A" w:rsidRPr="008117E3" w:rsidRDefault="00B0722A" w:rsidP="00EB5A1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8117E3">
                        <w:rPr>
                          <w:sz w:val="20"/>
                          <w:szCs w:val="20"/>
                        </w:rPr>
                        <w:t>OR</w:t>
                      </w:r>
                    </w:p>
                  </w:txbxContent>
                </v:textbox>
              </v:shape>
            </w:pict>
          </mc:Fallback>
        </mc:AlternateContent>
      </w:r>
      <w:r w:rsidR="005B0DA4" w:rsidRPr="00FF254D">
        <w:rPr>
          <w:sz w:val="22"/>
          <w:szCs w:val="22"/>
        </w:rPr>
        <w:t>Franklin County Engineer</w:t>
      </w:r>
    </w:p>
    <w:p w14:paraId="540ABCD3" w14:textId="01EA7258" w:rsidR="005B0DA4" w:rsidRPr="00FF254D" w:rsidRDefault="005B0DA4" w:rsidP="005B0DA4">
      <w:pPr>
        <w:spacing w:line="280" w:lineRule="exact"/>
        <w:rPr>
          <w:sz w:val="22"/>
          <w:szCs w:val="22"/>
        </w:rPr>
      </w:pPr>
      <w:r w:rsidRPr="00FF254D">
        <w:rPr>
          <w:sz w:val="22"/>
          <w:szCs w:val="22"/>
        </w:rPr>
        <w:t>Attn: John Henderson, PE</w:t>
      </w:r>
    </w:p>
    <w:p w14:paraId="4DC8E144" w14:textId="34495F8F" w:rsidR="005B0DA4" w:rsidRPr="00FF254D" w:rsidRDefault="005B0DA4" w:rsidP="00E20FBF">
      <w:pPr>
        <w:spacing w:line="280" w:lineRule="exact"/>
        <w:rPr>
          <w:sz w:val="22"/>
          <w:szCs w:val="22"/>
        </w:rPr>
      </w:pPr>
      <w:r w:rsidRPr="00FF254D">
        <w:rPr>
          <w:sz w:val="22"/>
          <w:szCs w:val="22"/>
        </w:rPr>
        <w:t>970 Dublin Road</w:t>
      </w:r>
      <w:r w:rsidR="00E20FBF" w:rsidRPr="00FF254D">
        <w:rPr>
          <w:sz w:val="22"/>
          <w:szCs w:val="22"/>
        </w:rPr>
        <w:t xml:space="preserve">, </w:t>
      </w:r>
      <w:r w:rsidRPr="00FF254D">
        <w:rPr>
          <w:sz w:val="22"/>
          <w:szCs w:val="22"/>
        </w:rPr>
        <w:t>Columbus, OH 43215</w:t>
      </w:r>
    </w:p>
    <w:p w14:paraId="63098F26" w14:textId="3884A78E" w:rsidR="005B0DA4" w:rsidRPr="00FF254D" w:rsidRDefault="005B0DA4" w:rsidP="005B0DA4">
      <w:pPr>
        <w:rPr>
          <w:sz w:val="22"/>
          <w:szCs w:val="22"/>
        </w:rPr>
      </w:pPr>
      <w:r w:rsidRPr="00FF254D">
        <w:rPr>
          <w:sz w:val="22"/>
          <w:szCs w:val="22"/>
        </w:rPr>
        <w:t>Email:</w:t>
      </w:r>
    </w:p>
    <w:p w14:paraId="00C57F79" w14:textId="1594013E" w:rsidR="005B0DA4" w:rsidRPr="00FF254D" w:rsidRDefault="005B0DA4" w:rsidP="005B0DA4">
      <w:pPr>
        <w:spacing w:line="280" w:lineRule="exact"/>
        <w:rPr>
          <w:sz w:val="22"/>
          <w:szCs w:val="22"/>
        </w:rPr>
        <w:sectPr w:rsidR="005B0DA4" w:rsidRPr="00FF254D" w:rsidSect="005B0DA4">
          <w:type w:val="continuous"/>
          <w:pgSz w:w="12240" w:h="15840"/>
          <w:pgMar w:top="720" w:right="720" w:bottom="720" w:left="720" w:header="720" w:footer="720" w:gutter="0"/>
          <w:cols w:num="2" w:space="810"/>
          <w:docGrid w:linePitch="360"/>
        </w:sectPr>
      </w:pPr>
      <w:r w:rsidRPr="00FF254D">
        <w:rPr>
          <w:sz w:val="22"/>
          <w:szCs w:val="22"/>
        </w:rPr>
        <w:t>jhenderson@franklincountyengineer.or</w:t>
      </w:r>
      <w:r w:rsidR="00FF254D">
        <w:rPr>
          <w:sz w:val="22"/>
          <w:szCs w:val="22"/>
        </w:rPr>
        <w:t>g</w:t>
      </w:r>
    </w:p>
    <w:p w14:paraId="253693D6" w14:textId="77777777" w:rsidR="00A0305B" w:rsidRPr="00FF254D" w:rsidRDefault="00A0305B" w:rsidP="00FF254D">
      <w:pPr>
        <w:spacing w:line="160" w:lineRule="exact"/>
        <w:rPr>
          <w:sz w:val="22"/>
          <w:szCs w:val="22"/>
        </w:rPr>
      </w:pPr>
    </w:p>
    <w:sectPr w:rsidR="00A0305B" w:rsidRPr="00FF254D" w:rsidSect="005B0DA4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55278" w14:textId="77777777" w:rsidR="006675CC" w:rsidRDefault="006675CC">
      <w:r>
        <w:separator/>
      </w:r>
    </w:p>
  </w:endnote>
  <w:endnote w:type="continuationSeparator" w:id="0">
    <w:p w14:paraId="58B55932" w14:textId="77777777" w:rsidR="006675CC" w:rsidRDefault="0066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67D27" w14:textId="77777777" w:rsidR="00ED38C1" w:rsidRDefault="00ED38C1" w:rsidP="00ED38C1">
    <w:pPr>
      <w:pStyle w:val="BodyText"/>
      <w:spacing w:line="14" w:lineRule="auto"/>
      <w:rPr>
        <w:b w:val="0"/>
        <w:sz w:val="20"/>
      </w:rPr>
    </w:pPr>
  </w:p>
  <w:p w14:paraId="347C0D25" w14:textId="77777777" w:rsidR="00DE2B26" w:rsidRPr="00ED38C1" w:rsidRDefault="00A0305B" w:rsidP="00ED38C1">
    <w:pPr>
      <w:pStyle w:val="Footer"/>
    </w:pPr>
    <w:r>
      <w:rPr>
        <w:b/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C2465DF" wp14:editId="1C67E901">
              <wp:simplePos x="0" y="0"/>
              <wp:positionH relativeFrom="margin">
                <wp:align>center</wp:align>
              </wp:positionH>
              <wp:positionV relativeFrom="page">
                <wp:posOffset>9208135</wp:posOffset>
              </wp:positionV>
              <wp:extent cx="5870448" cy="237744"/>
              <wp:effectExtent l="0" t="0" r="0" b="0"/>
              <wp:wrapNone/>
              <wp:docPr id="1896650499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70448" cy="2377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01BCF3" w14:textId="77777777" w:rsidR="00ED38C1" w:rsidRPr="0066715F" w:rsidRDefault="00ED38C1" w:rsidP="00ED38C1">
                          <w:pPr>
                            <w:spacing w:before="17"/>
                            <w:ind w:left="20"/>
                            <w:jc w:val="center"/>
                            <w:rPr>
                              <w:rFonts w:cs="Poppins"/>
                              <w:color w:val="1F2C54"/>
                              <w:spacing w:val="10"/>
                              <w:sz w:val="20"/>
                              <w:szCs w:val="20"/>
                            </w:rPr>
                          </w:pPr>
                          <w:r w:rsidRPr="0066715F">
                            <w:rPr>
                              <w:rFonts w:cs="Poppins"/>
                              <w:color w:val="1F2C54"/>
                              <w:spacing w:val="10"/>
                              <w:sz w:val="20"/>
                              <w:szCs w:val="20"/>
                            </w:rPr>
                            <w:t xml:space="preserve">970 Dublin Road </w:t>
                          </w:r>
                          <w:r w:rsidRPr="0066715F">
                            <w:rPr>
                              <w:rFonts w:cs="Poppins"/>
                              <w:b/>
                              <w:bCs/>
                              <w:color w:val="C4DE68"/>
                              <w:spacing w:val="10"/>
                              <w:sz w:val="20"/>
                              <w:szCs w:val="20"/>
                            </w:rPr>
                            <w:t>|</w:t>
                          </w:r>
                          <w:r w:rsidRPr="0066715F">
                            <w:rPr>
                              <w:rFonts w:cs="Poppins"/>
                              <w:color w:val="1F2C54"/>
                              <w:spacing w:val="10"/>
                              <w:sz w:val="20"/>
                              <w:szCs w:val="20"/>
                            </w:rPr>
                            <w:t xml:space="preserve"> Columbus, OH 43215 </w:t>
                          </w:r>
                          <w:r w:rsidRPr="0066715F">
                            <w:rPr>
                              <w:rFonts w:cs="Poppins"/>
                              <w:b/>
                              <w:bCs/>
                              <w:color w:val="C4DE68"/>
                              <w:spacing w:val="10"/>
                              <w:sz w:val="20"/>
                              <w:szCs w:val="20"/>
                            </w:rPr>
                            <w:t>|</w:t>
                          </w:r>
                          <w:r w:rsidRPr="0066715F">
                            <w:rPr>
                              <w:rFonts w:cs="Poppins"/>
                              <w:color w:val="1F2C54"/>
                              <w:spacing w:val="10"/>
                              <w:sz w:val="20"/>
                              <w:szCs w:val="20"/>
                            </w:rPr>
                            <w:t xml:space="preserve"> 614-525-3030 </w:t>
                          </w:r>
                          <w:r w:rsidRPr="0066715F">
                            <w:rPr>
                              <w:rFonts w:cs="Poppins"/>
                              <w:b/>
                              <w:bCs/>
                              <w:color w:val="C4DE68"/>
                              <w:spacing w:val="10"/>
                              <w:sz w:val="20"/>
                              <w:szCs w:val="20"/>
                            </w:rPr>
                            <w:t>|</w:t>
                          </w:r>
                          <w:r w:rsidRPr="0066715F">
                            <w:rPr>
                              <w:rFonts w:cs="Poppins"/>
                              <w:color w:val="1F2C54"/>
                              <w:spacing w:val="1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66715F">
                            <w:rPr>
                              <w:rFonts w:cs="Poppins"/>
                              <w:color w:val="1F2C54"/>
                              <w:spacing w:val="14"/>
                              <w:sz w:val="20"/>
                              <w:szCs w:val="20"/>
                            </w:rPr>
                            <w:t>franklincountyengineer.org</w:t>
                          </w:r>
                        </w:p>
                        <w:p w14:paraId="3ABA6795" w14:textId="77777777" w:rsidR="00ED38C1" w:rsidRPr="00A93EC6" w:rsidRDefault="00ED38C1" w:rsidP="00ED38C1">
                          <w:pPr>
                            <w:spacing w:before="17"/>
                            <w:ind w:left="20"/>
                            <w:jc w:val="center"/>
                            <w:rPr>
                              <w:rFonts w:cs="Poppins"/>
                              <w:spacing w:val="1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C2465DF">
              <v:stroke joinstyle="miter"/>
              <v:path gradientshapeok="t" o:connecttype="rect"/>
            </v:shapetype>
            <v:shape id="Textbox 7" style="position:absolute;margin-left:0;margin-top:725.05pt;width:462.25pt;height:18.7pt;z-index:-25165414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">
              <v:textbox inset="0,0,0,0">
                <w:txbxContent>
                  <w:p w:rsidRPr="0066715F" w:rsidR="00ED38C1" w:rsidP="00ED38C1" w:rsidRDefault="00ED38C1" w14:paraId="0101BCF3" w14:textId="77777777">
                    <w:pPr>
                      <w:spacing w:before="17"/>
                      <w:ind w:left="20"/>
                      <w:jc w:val="center"/>
                      <w:rPr>
                        <w:rFonts w:cs="Poppins"/>
                        <w:color w:val="1F2C54"/>
                        <w:spacing w:val="10"/>
                        <w:sz w:val="20"/>
                        <w:szCs w:val="20"/>
                      </w:rPr>
                    </w:pPr>
                    <w:r w:rsidRPr="0066715F">
                      <w:rPr>
                        <w:rFonts w:cs="Poppins"/>
                        <w:color w:val="1F2C54"/>
                        <w:spacing w:val="10"/>
                        <w:sz w:val="20"/>
                        <w:szCs w:val="20"/>
                      </w:rPr>
                      <w:t xml:space="preserve">970 Dublin Road </w:t>
                    </w:r>
                    <w:r w:rsidRPr="0066715F">
                      <w:rPr>
                        <w:rFonts w:cs="Poppins"/>
                        <w:b/>
                        <w:bCs/>
                        <w:color w:val="C4DE68"/>
                        <w:spacing w:val="10"/>
                        <w:sz w:val="20"/>
                        <w:szCs w:val="20"/>
                      </w:rPr>
                      <w:t>|</w:t>
                    </w:r>
                    <w:r w:rsidRPr="0066715F">
                      <w:rPr>
                        <w:rFonts w:cs="Poppins"/>
                        <w:color w:val="1F2C54"/>
                        <w:spacing w:val="10"/>
                        <w:sz w:val="20"/>
                        <w:szCs w:val="20"/>
                      </w:rPr>
                      <w:t xml:space="preserve"> Columbus, OH 43215 </w:t>
                    </w:r>
                    <w:r w:rsidRPr="0066715F">
                      <w:rPr>
                        <w:rFonts w:cs="Poppins"/>
                        <w:b/>
                        <w:bCs/>
                        <w:color w:val="C4DE68"/>
                        <w:spacing w:val="10"/>
                        <w:sz w:val="20"/>
                        <w:szCs w:val="20"/>
                      </w:rPr>
                      <w:t>|</w:t>
                    </w:r>
                    <w:r w:rsidRPr="0066715F">
                      <w:rPr>
                        <w:rFonts w:cs="Poppins"/>
                        <w:color w:val="1F2C54"/>
                        <w:spacing w:val="10"/>
                        <w:sz w:val="20"/>
                        <w:szCs w:val="20"/>
                      </w:rPr>
                      <w:t xml:space="preserve"> 614-525-3030 </w:t>
                    </w:r>
                    <w:r w:rsidRPr="0066715F">
                      <w:rPr>
                        <w:rFonts w:cs="Poppins"/>
                        <w:b/>
                        <w:bCs/>
                        <w:color w:val="C4DE68"/>
                        <w:spacing w:val="10"/>
                        <w:sz w:val="20"/>
                        <w:szCs w:val="20"/>
                      </w:rPr>
                      <w:t>|</w:t>
                    </w:r>
                    <w:r w:rsidRPr="0066715F">
                      <w:rPr>
                        <w:rFonts w:cs="Poppins"/>
                        <w:color w:val="1F2C54"/>
                        <w:spacing w:val="10"/>
                        <w:sz w:val="20"/>
                        <w:szCs w:val="20"/>
                      </w:rPr>
                      <w:t xml:space="preserve"> </w:t>
                    </w:r>
                    <w:r w:rsidRPr="0066715F">
                      <w:rPr>
                        <w:rFonts w:cs="Poppins"/>
                        <w:color w:val="1F2C54"/>
                        <w:spacing w:val="14"/>
                        <w:sz w:val="20"/>
                        <w:szCs w:val="20"/>
                      </w:rPr>
                      <w:t>franklincountyengineer.org</w:t>
                    </w:r>
                  </w:p>
                  <w:p w:rsidRPr="00A93EC6" w:rsidR="00ED38C1" w:rsidP="00ED38C1" w:rsidRDefault="00ED38C1" w14:paraId="3ABA6795" w14:textId="77777777">
                    <w:pPr>
                      <w:spacing w:before="17"/>
                      <w:ind w:left="20"/>
                      <w:jc w:val="center"/>
                      <w:rPr>
                        <w:rFonts w:cs="Poppins"/>
                        <w:spacing w:val="10"/>
                        <w:sz w:val="20"/>
                        <w:szCs w:val="20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C142B" w14:textId="77777777" w:rsidR="00ED38C1" w:rsidRDefault="00ED38C1" w:rsidP="00ED38C1">
    <w:pPr>
      <w:pStyle w:val="BodyText"/>
      <w:spacing w:line="14" w:lineRule="auto"/>
      <w:rPr>
        <w:b w:val="0"/>
        <w:sz w:val="20"/>
      </w:rPr>
    </w:pPr>
  </w:p>
  <w:p w14:paraId="4FEE6EDE" w14:textId="77777777" w:rsidR="00ED38C1" w:rsidRDefault="00A0305B" w:rsidP="00A0305B">
    <w:pPr>
      <w:pStyle w:val="Footer"/>
      <w:jc w:val="right"/>
    </w:pPr>
    <w:r>
      <w:rPr>
        <w:b/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16A257F" wp14:editId="59629F82">
              <wp:simplePos x="0" y="0"/>
              <wp:positionH relativeFrom="margin">
                <wp:align>center</wp:align>
              </wp:positionH>
              <wp:positionV relativeFrom="page">
                <wp:posOffset>9208135</wp:posOffset>
              </wp:positionV>
              <wp:extent cx="5870448" cy="237744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70448" cy="2377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8E2FD5" w14:textId="77777777" w:rsidR="00ED38C1" w:rsidRPr="0066715F" w:rsidRDefault="00ED38C1" w:rsidP="00ED38C1">
                          <w:pPr>
                            <w:spacing w:before="17"/>
                            <w:ind w:left="20"/>
                            <w:jc w:val="center"/>
                            <w:rPr>
                              <w:rFonts w:cs="Poppins"/>
                              <w:color w:val="1F2C54"/>
                              <w:spacing w:val="10"/>
                              <w:sz w:val="20"/>
                              <w:szCs w:val="20"/>
                            </w:rPr>
                          </w:pPr>
                          <w:r w:rsidRPr="0066715F">
                            <w:rPr>
                              <w:rFonts w:cs="Poppins"/>
                              <w:color w:val="1F2C54"/>
                              <w:spacing w:val="10"/>
                              <w:sz w:val="20"/>
                              <w:szCs w:val="20"/>
                            </w:rPr>
                            <w:t xml:space="preserve">970 Dublin Road </w:t>
                          </w:r>
                          <w:r w:rsidRPr="0066715F">
                            <w:rPr>
                              <w:rFonts w:cs="Poppins"/>
                              <w:b/>
                              <w:bCs/>
                              <w:color w:val="C4DE68"/>
                              <w:spacing w:val="10"/>
                              <w:sz w:val="20"/>
                              <w:szCs w:val="20"/>
                            </w:rPr>
                            <w:t>|</w:t>
                          </w:r>
                          <w:r w:rsidRPr="0066715F">
                            <w:rPr>
                              <w:rFonts w:cs="Poppins"/>
                              <w:color w:val="1F2C54"/>
                              <w:spacing w:val="10"/>
                              <w:sz w:val="20"/>
                              <w:szCs w:val="20"/>
                            </w:rPr>
                            <w:t xml:space="preserve"> Columbus, OH 43215 </w:t>
                          </w:r>
                          <w:r w:rsidRPr="0066715F">
                            <w:rPr>
                              <w:rFonts w:cs="Poppins"/>
                              <w:b/>
                              <w:bCs/>
                              <w:color w:val="C4DE68"/>
                              <w:spacing w:val="10"/>
                              <w:sz w:val="20"/>
                              <w:szCs w:val="20"/>
                            </w:rPr>
                            <w:t>|</w:t>
                          </w:r>
                          <w:r w:rsidRPr="0066715F">
                            <w:rPr>
                              <w:rFonts w:cs="Poppins"/>
                              <w:color w:val="1F2C54"/>
                              <w:spacing w:val="10"/>
                              <w:sz w:val="20"/>
                              <w:szCs w:val="20"/>
                            </w:rPr>
                            <w:t xml:space="preserve"> 614-525-3030 </w:t>
                          </w:r>
                          <w:r w:rsidRPr="0066715F">
                            <w:rPr>
                              <w:rFonts w:cs="Poppins"/>
                              <w:b/>
                              <w:bCs/>
                              <w:color w:val="C4DE68"/>
                              <w:spacing w:val="10"/>
                              <w:sz w:val="20"/>
                              <w:szCs w:val="20"/>
                            </w:rPr>
                            <w:t>|</w:t>
                          </w:r>
                          <w:r w:rsidRPr="0066715F">
                            <w:rPr>
                              <w:rFonts w:cs="Poppins"/>
                              <w:color w:val="1F2C54"/>
                              <w:spacing w:val="1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66715F">
                            <w:rPr>
                              <w:rFonts w:cs="Poppins"/>
                              <w:color w:val="1F2C54"/>
                              <w:spacing w:val="14"/>
                              <w:sz w:val="20"/>
                              <w:szCs w:val="20"/>
                            </w:rPr>
                            <w:t>franklincountyengineer.org</w:t>
                          </w:r>
                        </w:p>
                        <w:p w14:paraId="48CDF37E" w14:textId="77777777" w:rsidR="00ED38C1" w:rsidRPr="00A93EC6" w:rsidRDefault="00ED38C1" w:rsidP="00ED38C1">
                          <w:pPr>
                            <w:spacing w:before="17"/>
                            <w:ind w:left="20"/>
                            <w:jc w:val="center"/>
                            <w:rPr>
                              <w:rFonts w:cs="Poppins"/>
                              <w:spacing w:val="1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16A257F">
              <v:stroke joinstyle="miter"/>
              <v:path gradientshapeok="t" o:connecttype="rect"/>
            </v:shapetype>
            <v:shape id="_x0000_s1029" style="position:absolute;left:0;text-align:left;margin-left:0;margin-top:725.05pt;width:462.25pt;height:18.7pt;z-index:-25165516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">
              <v:textbox inset="0,0,0,0">
                <w:txbxContent>
                  <w:p w:rsidRPr="0066715F" w:rsidR="00ED38C1" w:rsidP="00ED38C1" w:rsidRDefault="00ED38C1" w14:paraId="6B8E2FD5" w14:textId="77777777">
                    <w:pPr>
                      <w:spacing w:before="17"/>
                      <w:ind w:left="20"/>
                      <w:jc w:val="center"/>
                      <w:rPr>
                        <w:rFonts w:cs="Poppins"/>
                        <w:color w:val="1F2C54"/>
                        <w:spacing w:val="10"/>
                        <w:sz w:val="20"/>
                        <w:szCs w:val="20"/>
                      </w:rPr>
                    </w:pPr>
                    <w:r w:rsidRPr="0066715F">
                      <w:rPr>
                        <w:rFonts w:cs="Poppins"/>
                        <w:color w:val="1F2C54"/>
                        <w:spacing w:val="10"/>
                        <w:sz w:val="20"/>
                        <w:szCs w:val="20"/>
                      </w:rPr>
                      <w:t xml:space="preserve">970 Dublin Road </w:t>
                    </w:r>
                    <w:r w:rsidRPr="0066715F">
                      <w:rPr>
                        <w:rFonts w:cs="Poppins"/>
                        <w:b/>
                        <w:bCs/>
                        <w:color w:val="C4DE68"/>
                        <w:spacing w:val="10"/>
                        <w:sz w:val="20"/>
                        <w:szCs w:val="20"/>
                      </w:rPr>
                      <w:t>|</w:t>
                    </w:r>
                    <w:r w:rsidRPr="0066715F">
                      <w:rPr>
                        <w:rFonts w:cs="Poppins"/>
                        <w:color w:val="1F2C54"/>
                        <w:spacing w:val="10"/>
                        <w:sz w:val="20"/>
                        <w:szCs w:val="20"/>
                      </w:rPr>
                      <w:t xml:space="preserve"> Columbus, OH 43215 </w:t>
                    </w:r>
                    <w:r w:rsidRPr="0066715F">
                      <w:rPr>
                        <w:rFonts w:cs="Poppins"/>
                        <w:b/>
                        <w:bCs/>
                        <w:color w:val="C4DE68"/>
                        <w:spacing w:val="10"/>
                        <w:sz w:val="20"/>
                        <w:szCs w:val="20"/>
                      </w:rPr>
                      <w:t>|</w:t>
                    </w:r>
                    <w:r w:rsidRPr="0066715F">
                      <w:rPr>
                        <w:rFonts w:cs="Poppins"/>
                        <w:color w:val="1F2C54"/>
                        <w:spacing w:val="10"/>
                        <w:sz w:val="20"/>
                        <w:szCs w:val="20"/>
                      </w:rPr>
                      <w:t xml:space="preserve"> 614-525-3030 </w:t>
                    </w:r>
                    <w:r w:rsidRPr="0066715F">
                      <w:rPr>
                        <w:rFonts w:cs="Poppins"/>
                        <w:b/>
                        <w:bCs/>
                        <w:color w:val="C4DE68"/>
                        <w:spacing w:val="10"/>
                        <w:sz w:val="20"/>
                        <w:szCs w:val="20"/>
                      </w:rPr>
                      <w:t>|</w:t>
                    </w:r>
                    <w:r w:rsidRPr="0066715F">
                      <w:rPr>
                        <w:rFonts w:cs="Poppins"/>
                        <w:color w:val="1F2C54"/>
                        <w:spacing w:val="10"/>
                        <w:sz w:val="20"/>
                        <w:szCs w:val="20"/>
                      </w:rPr>
                      <w:t xml:space="preserve"> </w:t>
                    </w:r>
                    <w:r w:rsidRPr="0066715F">
                      <w:rPr>
                        <w:rFonts w:cs="Poppins"/>
                        <w:color w:val="1F2C54"/>
                        <w:spacing w:val="14"/>
                        <w:sz w:val="20"/>
                        <w:szCs w:val="20"/>
                      </w:rPr>
                      <w:t>franklincountyengineer.org</w:t>
                    </w:r>
                  </w:p>
                  <w:p w:rsidRPr="00A93EC6" w:rsidR="00ED38C1" w:rsidP="00ED38C1" w:rsidRDefault="00ED38C1" w14:paraId="48CDF37E" w14:textId="77777777">
                    <w:pPr>
                      <w:spacing w:before="17"/>
                      <w:ind w:left="20"/>
                      <w:jc w:val="center"/>
                      <w:rPr>
                        <w:rFonts w:cs="Poppins"/>
                        <w:spacing w:val="10"/>
                        <w:sz w:val="20"/>
                        <w:szCs w:val="20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36279" w14:textId="6A19F632" w:rsidR="005B0DA4" w:rsidRDefault="005B0DA4">
    <w:pPr>
      <w:pStyle w:val="Footer"/>
      <w:rPr>
        <w:rFonts w:ascii="Tahoma" w:hAnsi="Tahoma" w:cs="Tahoma"/>
        <w:b/>
        <w:color w:val="ED3F4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D3369" w14:textId="77777777" w:rsidR="006675CC" w:rsidRDefault="006675CC">
      <w:r>
        <w:separator/>
      </w:r>
    </w:p>
  </w:footnote>
  <w:footnote w:type="continuationSeparator" w:id="0">
    <w:p w14:paraId="428FC694" w14:textId="77777777" w:rsidR="006675CC" w:rsidRDefault="00667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1B5AC" w14:textId="23CE4290" w:rsidR="00ED38C1" w:rsidRDefault="00ED38C1" w:rsidP="00ED38C1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ACDE73C" wp14:editId="33835E20">
              <wp:simplePos x="0" y="0"/>
              <wp:positionH relativeFrom="page">
                <wp:posOffset>2124075</wp:posOffset>
              </wp:positionH>
              <wp:positionV relativeFrom="page">
                <wp:posOffset>1076325</wp:posOffset>
              </wp:positionV>
              <wp:extent cx="5124450" cy="2546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4450" cy="254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4A1F0B" w14:textId="77777777" w:rsidR="00ED38C1" w:rsidRPr="0066715F" w:rsidRDefault="00ED38C1" w:rsidP="00ED38C1">
                          <w:pPr>
                            <w:pStyle w:val="BodyText"/>
                            <w:spacing w:before="8"/>
                            <w:ind w:left="20"/>
                            <w:rPr>
                              <w:rFonts w:cs="Poppins"/>
                              <w:bCs w:val="0"/>
                              <w:color w:val="1F2C54"/>
                              <w:spacing w:val="10"/>
                              <w:sz w:val="26"/>
                              <w:szCs w:val="26"/>
                            </w:rPr>
                          </w:pPr>
                          <w:r w:rsidRPr="0066715F">
                            <w:rPr>
                              <w:rFonts w:cs="Poppins"/>
                              <w:bCs w:val="0"/>
                              <w:color w:val="1F2C54"/>
                              <w:spacing w:val="10"/>
                              <w:w w:val="90"/>
                              <w:sz w:val="26"/>
                              <w:szCs w:val="26"/>
                            </w:rPr>
                            <w:t>Adam W. Fowler, P.E., P.S.</w:t>
                          </w:r>
                          <w:r w:rsidRPr="0066715F">
                            <w:rPr>
                              <w:rFonts w:cs="Poppins"/>
                              <w:bCs w:val="0"/>
                              <w:color w:val="1F2C54"/>
                              <w:spacing w:val="10"/>
                              <w:sz w:val="26"/>
                              <w:szCs w:val="26"/>
                            </w:rPr>
                            <w:t xml:space="preserve"> </w:t>
                          </w:r>
                          <w:r w:rsidRPr="0066715F">
                            <w:rPr>
                              <w:rFonts w:cs="Poppins"/>
                              <w:bCs w:val="0"/>
                              <w:color w:val="C4DE68"/>
                              <w:spacing w:val="10"/>
                              <w:w w:val="90"/>
                              <w:sz w:val="26"/>
                              <w:szCs w:val="26"/>
                            </w:rPr>
                            <w:t>|</w:t>
                          </w:r>
                          <w:r w:rsidRPr="0066715F">
                            <w:rPr>
                              <w:rFonts w:cs="Poppins"/>
                              <w:bCs w:val="0"/>
                              <w:color w:val="1F2C54"/>
                              <w:spacing w:val="10"/>
                              <w:sz w:val="26"/>
                              <w:szCs w:val="26"/>
                            </w:rPr>
                            <w:t xml:space="preserve"> </w:t>
                          </w:r>
                          <w:r w:rsidRPr="0066715F">
                            <w:rPr>
                              <w:rFonts w:cs="Poppins"/>
                              <w:bCs w:val="0"/>
                              <w:color w:val="1F2C54"/>
                              <w:spacing w:val="10"/>
                              <w:w w:val="90"/>
                              <w:sz w:val="26"/>
                              <w:szCs w:val="26"/>
                            </w:rPr>
                            <w:t>Franklin County Drainage Engineer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CDE73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167.25pt;margin-top:84.75pt;width:403.5pt;height:20.0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" filled="f" stroked="f">
              <v:textbox inset="0,0,0,0">
                <w:txbxContent>
                  <w:p w14:paraId="404A1F0B" w14:textId="77777777" w:rsidR="00ED38C1" w:rsidRPr="0066715F" w:rsidRDefault="00ED38C1" w:rsidP="00ED38C1">
                    <w:pPr>
                      <w:pStyle w:val="BodyText"/>
                      <w:spacing w:before="8"/>
                      <w:ind w:left="20"/>
                      <w:rPr>
                        <w:rFonts w:cs="Poppins"/>
                        <w:bCs w:val="0"/>
                        <w:color w:val="1F2C54"/>
                        <w:spacing w:val="10"/>
                        <w:sz w:val="26"/>
                        <w:szCs w:val="26"/>
                      </w:rPr>
                    </w:pPr>
                    <w:r w:rsidRPr="0066715F">
                      <w:rPr>
                        <w:rFonts w:cs="Poppins"/>
                        <w:bCs w:val="0"/>
                        <w:color w:val="1F2C54"/>
                        <w:spacing w:val="10"/>
                        <w:w w:val="90"/>
                        <w:sz w:val="26"/>
                        <w:szCs w:val="26"/>
                      </w:rPr>
                      <w:t>Adam W. Fowler, P.E., P.S.</w:t>
                    </w:r>
                    <w:r w:rsidRPr="0066715F">
                      <w:rPr>
                        <w:rFonts w:cs="Poppins"/>
                        <w:bCs w:val="0"/>
                        <w:color w:val="1F2C54"/>
                        <w:spacing w:val="10"/>
                        <w:sz w:val="26"/>
                        <w:szCs w:val="26"/>
                      </w:rPr>
                      <w:t xml:space="preserve"> </w:t>
                    </w:r>
                    <w:r w:rsidRPr="0066715F">
                      <w:rPr>
                        <w:rFonts w:cs="Poppins"/>
                        <w:bCs w:val="0"/>
                        <w:color w:val="C4DE68"/>
                        <w:spacing w:val="10"/>
                        <w:w w:val="90"/>
                        <w:sz w:val="26"/>
                        <w:szCs w:val="26"/>
                      </w:rPr>
                      <w:t>|</w:t>
                    </w:r>
                    <w:r w:rsidRPr="0066715F">
                      <w:rPr>
                        <w:rFonts w:cs="Poppins"/>
                        <w:bCs w:val="0"/>
                        <w:color w:val="1F2C54"/>
                        <w:spacing w:val="10"/>
                        <w:sz w:val="26"/>
                        <w:szCs w:val="26"/>
                      </w:rPr>
                      <w:t xml:space="preserve"> </w:t>
                    </w:r>
                    <w:r w:rsidRPr="0066715F">
                      <w:rPr>
                        <w:rFonts w:cs="Poppins"/>
                        <w:bCs w:val="0"/>
                        <w:color w:val="1F2C54"/>
                        <w:spacing w:val="10"/>
                        <w:w w:val="90"/>
                        <w:sz w:val="26"/>
                        <w:szCs w:val="26"/>
                      </w:rPr>
                      <w:t>Franklin County Drainage Engineer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A335D21" w14:textId="3ADC6109" w:rsidR="00ED38C1" w:rsidRDefault="003463B2">
    <w:pPr>
      <w:pStyle w:val="Header"/>
    </w:pPr>
    <w:r>
      <w:rPr>
        <w:b/>
        <w:noProof/>
        <w:sz w:val="20"/>
      </w:rPr>
      <w:drawing>
        <wp:anchor distT="0" distB="0" distL="114300" distR="114300" simplePos="0" relativeHeight="251659264" behindDoc="1" locked="0" layoutInCell="1" allowOverlap="1" wp14:anchorId="3919AE8B" wp14:editId="078A1F42">
          <wp:simplePos x="0" y="0"/>
          <wp:positionH relativeFrom="column">
            <wp:posOffset>-485775</wp:posOffset>
          </wp:positionH>
          <wp:positionV relativeFrom="paragraph">
            <wp:posOffset>222885</wp:posOffset>
          </wp:positionV>
          <wp:extent cx="1050290" cy="1050925"/>
          <wp:effectExtent l="0" t="0" r="0" b="0"/>
          <wp:wrapNone/>
          <wp:docPr id="766373885" name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001935" name="Imag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0290" cy="1050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13BCE" w14:textId="58DDD2F5" w:rsidR="005B0DA4" w:rsidRPr="00EF6147" w:rsidRDefault="005B0DA4" w:rsidP="00EF614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A4"/>
    <w:rsid w:val="00002CE5"/>
    <w:rsid w:val="000252F9"/>
    <w:rsid w:val="00057A1C"/>
    <w:rsid w:val="000874C4"/>
    <w:rsid w:val="000C1C85"/>
    <w:rsid w:val="000E1D27"/>
    <w:rsid w:val="001A75B9"/>
    <w:rsid w:val="001E4126"/>
    <w:rsid w:val="0026795B"/>
    <w:rsid w:val="00280CA8"/>
    <w:rsid w:val="00281E05"/>
    <w:rsid w:val="00294FA8"/>
    <w:rsid w:val="002B074B"/>
    <w:rsid w:val="002C7800"/>
    <w:rsid w:val="002F091F"/>
    <w:rsid w:val="003167ED"/>
    <w:rsid w:val="00341C3B"/>
    <w:rsid w:val="00343807"/>
    <w:rsid w:val="003463B2"/>
    <w:rsid w:val="00353623"/>
    <w:rsid w:val="00375B2D"/>
    <w:rsid w:val="0039796F"/>
    <w:rsid w:val="003E155B"/>
    <w:rsid w:val="00411FED"/>
    <w:rsid w:val="004722B8"/>
    <w:rsid w:val="004A1047"/>
    <w:rsid w:val="004A7AEF"/>
    <w:rsid w:val="004D34A6"/>
    <w:rsid w:val="004F0A24"/>
    <w:rsid w:val="0052642E"/>
    <w:rsid w:val="005B0DA4"/>
    <w:rsid w:val="005B6038"/>
    <w:rsid w:val="00601999"/>
    <w:rsid w:val="006070AB"/>
    <w:rsid w:val="00610F0F"/>
    <w:rsid w:val="00625CF8"/>
    <w:rsid w:val="0064561F"/>
    <w:rsid w:val="00652537"/>
    <w:rsid w:val="0066715F"/>
    <w:rsid w:val="006675CC"/>
    <w:rsid w:val="00724A2A"/>
    <w:rsid w:val="00742D6A"/>
    <w:rsid w:val="008117E3"/>
    <w:rsid w:val="008D06F6"/>
    <w:rsid w:val="008F36A1"/>
    <w:rsid w:val="0091107F"/>
    <w:rsid w:val="00944F37"/>
    <w:rsid w:val="00984314"/>
    <w:rsid w:val="009E174A"/>
    <w:rsid w:val="009F11A4"/>
    <w:rsid w:val="00A0305B"/>
    <w:rsid w:val="00A93EC6"/>
    <w:rsid w:val="00AD7357"/>
    <w:rsid w:val="00AE227A"/>
    <w:rsid w:val="00B0722A"/>
    <w:rsid w:val="00B1512F"/>
    <w:rsid w:val="00BE6F69"/>
    <w:rsid w:val="00C20EDE"/>
    <w:rsid w:val="00C4791F"/>
    <w:rsid w:val="00C504AC"/>
    <w:rsid w:val="00C56BD9"/>
    <w:rsid w:val="00C56FB8"/>
    <w:rsid w:val="00C61704"/>
    <w:rsid w:val="00C7611C"/>
    <w:rsid w:val="00CA014B"/>
    <w:rsid w:val="00CF46AD"/>
    <w:rsid w:val="00D57627"/>
    <w:rsid w:val="00D62547"/>
    <w:rsid w:val="00D95DAF"/>
    <w:rsid w:val="00DE2B26"/>
    <w:rsid w:val="00E20FBF"/>
    <w:rsid w:val="00E51F4E"/>
    <w:rsid w:val="00E6387A"/>
    <w:rsid w:val="00E71D40"/>
    <w:rsid w:val="00EA1C95"/>
    <w:rsid w:val="00EA554E"/>
    <w:rsid w:val="00EB5A1E"/>
    <w:rsid w:val="00ED38C1"/>
    <w:rsid w:val="00EF2003"/>
    <w:rsid w:val="00F03457"/>
    <w:rsid w:val="00F25AD2"/>
    <w:rsid w:val="00F41A1C"/>
    <w:rsid w:val="00FF254D"/>
    <w:rsid w:val="3391340B"/>
    <w:rsid w:val="5CB83083"/>
    <w:rsid w:val="67B9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EE6EF"/>
  <w15:docId w15:val="{447E9F53-E6AC-4E04-AD58-65479F4C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Theme="minorHAnsi" w:hAnsi="Poppins" w:cs="Arial Black"/>
        <w:color w:val="1E1818"/>
        <w:sz w:val="24"/>
        <w:szCs w:val="24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6A1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D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25A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AD2"/>
    <w:rPr>
      <w:rFonts w:ascii="Arial Black" w:eastAsia="Arial Black" w:hAnsi="Arial Black" w:cs="Arial Black"/>
    </w:rPr>
  </w:style>
  <w:style w:type="paragraph" w:styleId="Footer">
    <w:name w:val="footer"/>
    <w:basedOn w:val="Normal"/>
    <w:link w:val="FooterChar"/>
    <w:uiPriority w:val="99"/>
    <w:unhideWhenUsed/>
    <w:rsid w:val="00F25A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AD2"/>
    <w:rPr>
      <w:rFonts w:ascii="Arial Black" w:eastAsia="Arial Black" w:hAnsi="Arial Black" w:cs="Arial Black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DA4"/>
    <w:rPr>
      <w:rFonts w:asciiTheme="majorHAnsi" w:eastAsiaTheme="majorEastAsia" w:hAnsiTheme="majorHAnsi" w:cstheme="majorBidi"/>
      <w:color w:val="243F60" w:themeColor="accent1" w:themeShade="7F"/>
    </w:rPr>
  </w:style>
  <w:style w:type="table" w:styleId="TableGrid">
    <w:name w:val="Table Grid"/>
    <w:basedOn w:val="TableNormal"/>
    <w:uiPriority w:val="39"/>
    <w:rsid w:val="005B0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fceo2.sharepoint.com/sites/OrgAssets/Templates/FCDE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651e00be-d75e-41dd-9721-fe5c83b89ddb" xsi:nil="true"/>
    <DocumentDescription xmlns="651e00be-d75e-41dd-9721-fe5c83b89ddb" xsi:nil="true"/>
    <TaxCatchAll xmlns="fad2754c-53d8-4f39-b3c2-aa9306e808d2" xsi:nil="true"/>
    <lcf76f155ced4ddcb4097134ff3c332f xmlns="d33db4fc-8541-46e8-8d75-8c799bb4715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730DC78E49A47B3018B40815EC56C" ma:contentTypeVersion="18" ma:contentTypeDescription="Create a new document." ma:contentTypeScope="" ma:versionID="1a47a3318fa9d9b1f371c414538324e5">
  <xsd:schema xmlns:xsd="http://www.w3.org/2001/XMLSchema" xmlns:xs="http://www.w3.org/2001/XMLSchema" xmlns:p="http://schemas.microsoft.com/office/2006/metadata/properties" xmlns:ns2="651e00be-d75e-41dd-9721-fe5c83b89ddb" xmlns:ns3="fad2754c-53d8-4f39-b3c2-aa9306e808d2" xmlns:ns4="d33db4fc-8541-46e8-8d75-8c799bb47153" targetNamespace="http://schemas.microsoft.com/office/2006/metadata/properties" ma:root="true" ma:fieldsID="569917a41c8f0235ecf8446488bef5cb" ns2:_="" ns3:_="" ns4:_="">
    <xsd:import namespace="651e00be-d75e-41dd-9721-fe5c83b89ddb"/>
    <xsd:import namespace="fad2754c-53d8-4f39-b3c2-aa9306e808d2"/>
    <xsd:import namespace="d33db4fc-8541-46e8-8d75-8c799bb47153"/>
    <xsd:element name="properties">
      <xsd:complexType>
        <xsd:sequence>
          <xsd:element name="documentManagement">
            <xsd:complexType>
              <xsd:all>
                <xsd:element ref="ns2:DocumentDescription" minOccurs="0"/>
                <xsd:element ref="ns2:Note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e00be-d75e-41dd-9721-fe5c83b89ddb" elementFormDefault="qualified">
    <xsd:import namespace="http://schemas.microsoft.com/office/2006/documentManagement/types"/>
    <xsd:import namespace="http://schemas.microsoft.com/office/infopath/2007/PartnerControls"/>
    <xsd:element name="DocumentDescription" ma:index="8" nillable="true" ma:displayName="Document Description" ma:format="Dropdown" ma:internalName="DocumentDescription">
      <xsd:simpleType>
        <xsd:restriction base="dms:Note">
          <xsd:maxLength value="255"/>
        </xsd:restriction>
      </xsd:simpleType>
    </xsd:element>
    <xsd:element name="Notes" ma:index="9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2754c-53d8-4f39-b3c2-aa9306e80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a51128a-42a5-469d-a03d-073cbfcadcbe}" ma:internalName="TaxCatchAll" ma:showField="CatchAllData" ma:web="fad2754c-53d8-4f39-b3c2-aa9306e80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db4fc-8541-46e8-8d75-8c799bb4715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399bc72-bf9c-4932-92a3-617ca24af7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C28D0-37A7-472F-87BF-5800CD2A82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FB081B-2479-4401-843D-9A03D8F4CDD4}">
  <ds:schemaRefs>
    <ds:schemaRef ds:uri="http://schemas.microsoft.com/office/2006/metadata/properties"/>
    <ds:schemaRef ds:uri="http://schemas.microsoft.com/office/infopath/2007/PartnerControls"/>
    <ds:schemaRef ds:uri="651e00be-d75e-41dd-9721-fe5c83b89ddb"/>
    <ds:schemaRef ds:uri="fad2754c-53d8-4f39-b3c2-aa9306e808d2"/>
    <ds:schemaRef ds:uri="d33db4fc-8541-46e8-8d75-8c799bb47153"/>
  </ds:schemaRefs>
</ds:datastoreItem>
</file>

<file path=customXml/itemProps3.xml><?xml version="1.0" encoding="utf-8"?>
<ds:datastoreItem xmlns:ds="http://schemas.openxmlformats.org/officeDocument/2006/customXml" ds:itemID="{5B4D5134-C9A4-4303-8220-34CD085B5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1e00be-d75e-41dd-9721-fe5c83b89ddb"/>
    <ds:schemaRef ds:uri="fad2754c-53d8-4f39-b3c2-aa9306e808d2"/>
    <ds:schemaRef ds:uri="d33db4fc-8541-46e8-8d75-8c799bb47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7BC94A-5FB9-4D8E-A043-529CC54EA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FCDE%20Letterhead</Template>
  <TotalTime>16</TotalTime>
  <Pages>2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Obert, E.I.</dc:creator>
  <cp:lastModifiedBy>Abigail Obert, P.E.</cp:lastModifiedBy>
  <cp:revision>24</cp:revision>
  <dcterms:created xsi:type="dcterms:W3CDTF">2026-03-23T12:50:00Z</dcterms:created>
  <dcterms:modified xsi:type="dcterms:W3CDTF">2026-07-20T13:50:00Z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Adobe InDesign 21.1 (Macintosh)</vt:lpwstr>
  </property>
  <property fmtid="{D5CDD505-2E9C-101B-9397-08002B2CF9AE}" pid="4" name="LastSaved">
    <vt:filetime>2026-01-29T00:00:00Z</vt:filetime>
  </property>
  <property fmtid="{D5CDD505-2E9C-101B-9397-08002B2CF9AE}" pid="5" name="Producer">
    <vt:lpwstr>Adobe PDF Library 18.0</vt:lpwstr>
  </property>
  <property fmtid="{D5CDD505-2E9C-101B-9397-08002B2CF9AE}" pid="6" name="GrammarlyDocumentId">
    <vt:lpwstr>cee2fc35-00fd-4183-ae24-82ac4f9f652d</vt:lpwstr>
  </property>
  <property fmtid="{D5CDD505-2E9C-101B-9397-08002B2CF9AE}" pid="7" name="ContentTypeId">
    <vt:lpwstr>0x010100813730DC78E49A47B3018B40815EC56C</vt:lpwstr>
  </property>
  <property fmtid="{D5CDD505-2E9C-101B-9397-08002B2CF9AE}" pid="8" name="_dlc_DocIdItemGuid">
    <vt:lpwstr>ffa6f1a3-c2b6-42b0-afb4-a23b3d51c9c7</vt:lpwstr>
  </property>
  <property fmtid="{D5CDD505-2E9C-101B-9397-08002B2CF9AE}" pid="9" name="MediaServiceImageTags">
    <vt:lpwstr/>
  </property>
</Properties>
</file>